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2D3842" w14:paraId="08B6CFDA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4612B938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7586BEA" w14:textId="4EDFCDBC" w:rsidR="00265218" w:rsidRPr="00F02AC0" w:rsidRDefault="000A3842" w:rsidP="00F02AC0">
            <w:pPr>
              <w:pStyle w:val="Title"/>
            </w:pPr>
            <w:r>
              <w:t xml:space="preserve">MEDICAL PRODUCT </w:t>
            </w:r>
            <w:r w:rsidR="000541FC">
              <w:t>ALERT</w:t>
            </w:r>
          </w:p>
        </w:tc>
        <w:tc>
          <w:tcPr>
            <w:tcW w:w="2405" w:type="pct"/>
            <w:shd w:val="clear" w:color="auto" w:fill="auto"/>
          </w:tcPr>
          <w:p w14:paraId="7630D04A" w14:textId="75A01656" w:rsidR="00265218" w:rsidRPr="002D3842" w:rsidRDefault="000541FC" w:rsidP="00F02AC0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AD3E54" wp14:editId="6DFCE440">
                      <wp:simplePos x="0" y="0"/>
                      <wp:positionH relativeFrom="margin">
                        <wp:posOffset>1002031</wp:posOffset>
                      </wp:positionH>
                      <wp:positionV relativeFrom="paragraph">
                        <wp:posOffset>83185</wp:posOffset>
                      </wp:positionV>
                      <wp:extent cx="2383790" cy="276225"/>
                      <wp:effectExtent l="0" t="0" r="1651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14:paraId="5C91CF60" w14:textId="17C2CE4B" w:rsidR="00E82306" w:rsidRPr="00C70BC8" w:rsidRDefault="00E82306" w:rsidP="000541F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</w:pPr>
                                  <w:r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 xml:space="preserve">DRAP ALERT NO. </w:t>
                                  </w:r>
                                  <w:proofErr w:type="gramStart"/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N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>o</w:t>
                                  </w:r>
                                  <w:proofErr w:type="gramEnd"/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I/S/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0</w:t>
                                  </w:r>
                                  <w:r w:rsidR="00213AA7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2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2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</w:t>
                                  </w:r>
                                  <w:r w:rsidR="007430D0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D3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.9pt;margin-top:6.55pt;width:187.7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">
                      <v:textbox>
                        <w:txbxContent>
                          <w:p w14:paraId="5C91CF60" w14:textId="17C2CE4B" w:rsidR="00E82306" w:rsidRPr="00C70BC8" w:rsidRDefault="00E82306" w:rsidP="000541FC">
                            <w:pPr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</w:pPr>
                            <w:r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 xml:space="preserve">DRAP ALERT NO. </w:t>
                            </w:r>
                            <w:proofErr w:type="gramStart"/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>o</w:t>
                            </w:r>
                            <w:proofErr w:type="gramEnd"/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I/S/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0</w:t>
                            </w:r>
                            <w:r w:rsidR="00213AA7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2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2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</w:t>
                            </w:r>
                            <w:r w:rsidR="007430D0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49B39062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7D4C9BB8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6850A646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907C197" w14:textId="64AB31A5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399AA8DB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2AB7545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EFECA97" w14:textId="77777777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4AB16F0D" w14:textId="51EE64A5" w:rsidR="00960030" w:rsidRDefault="00960030" w:rsidP="00960030">
            <w:pPr>
              <w:pStyle w:val="BlueBoldText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SUBSTANDARD </w:t>
            </w:r>
            <w:r w:rsidR="00E82306">
              <w:rPr>
                <w:rFonts w:ascii="Times New Roman" w:hAnsi="Times New Roman"/>
                <w:sz w:val="26"/>
                <w:szCs w:val="26"/>
              </w:rPr>
              <w:t>WATER FOR INJECTION</w:t>
            </w:r>
          </w:p>
          <w:p w14:paraId="13FE11B4" w14:textId="61AF4192" w:rsidR="00960030" w:rsidRPr="00111303" w:rsidRDefault="00960030" w:rsidP="00960030">
            <w:pPr>
              <w:pStyle w:val="BlueBoldTex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303">
              <w:rPr>
                <w:rFonts w:ascii="Times New Roman" w:hAnsi="Times New Roman"/>
                <w:sz w:val="20"/>
                <w:szCs w:val="20"/>
              </w:rPr>
              <w:t>(MANUFACTURED BY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M/S.</w:t>
            </w:r>
            <w:r w:rsidR="00770E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350E7">
              <w:rPr>
                <w:rFonts w:ascii="Times New Roman" w:hAnsi="Times New Roman"/>
                <w:sz w:val="20"/>
                <w:szCs w:val="20"/>
              </w:rPr>
              <w:t>SAFE</w:t>
            </w:r>
            <w:r w:rsidR="00E823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PHARMACEUTICAL</w:t>
            </w:r>
            <w:r w:rsidR="00E82306">
              <w:rPr>
                <w:rFonts w:ascii="Times New Roman" w:hAnsi="Times New Roman"/>
                <w:sz w:val="20"/>
                <w:szCs w:val="20"/>
              </w:rPr>
              <w:t>S</w:t>
            </w:r>
            <w:r w:rsidR="00E350E7">
              <w:rPr>
                <w:rFonts w:ascii="Times New Roman" w:hAnsi="Times New Roman"/>
                <w:sz w:val="20"/>
                <w:szCs w:val="20"/>
              </w:rPr>
              <w:t xml:space="preserve"> PVT. LTD., </w:t>
            </w:r>
            <w:r w:rsidR="00E82306">
              <w:rPr>
                <w:rFonts w:ascii="Times New Roman" w:hAnsi="Times New Roman"/>
                <w:sz w:val="20"/>
                <w:szCs w:val="20"/>
              </w:rPr>
              <w:t>KARACHI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67DA391" w14:textId="3B1FA9F1" w:rsidR="00B94E60" w:rsidRDefault="00AE0EC3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Date:</w:t>
            </w:r>
            <w:r w:rsidR="00C70BC8">
              <w:rPr>
                <w:rFonts w:ascii="Times New Roman" w:hAnsi="Times New Roman"/>
              </w:rPr>
              <w:t xml:space="preserve"> </w:t>
            </w:r>
            <w:r w:rsidR="007430D0">
              <w:rPr>
                <w:rFonts w:ascii="Times New Roman" w:hAnsi="Times New Roman"/>
                <w:b w:val="0"/>
                <w:color w:val="auto"/>
              </w:rPr>
              <w:t>1</w:t>
            </w:r>
            <w:r w:rsidR="00F60EEF">
              <w:rPr>
                <w:rFonts w:ascii="Times New Roman" w:hAnsi="Times New Roman"/>
                <w:b w:val="0"/>
                <w:color w:val="auto"/>
              </w:rPr>
              <w:t>8</w:t>
            </w:r>
            <w:bookmarkStart w:id="0" w:name="_GoBack"/>
            <w:bookmarkEnd w:id="0"/>
            <w:r w:rsidR="00E041D3" w:rsidRPr="00E041D3">
              <w:rPr>
                <w:rFonts w:ascii="Times New Roman" w:hAnsi="Times New Roman"/>
                <w:b w:val="0"/>
                <w:color w:val="auto"/>
                <w:vertAlign w:val="superscript"/>
              </w:rPr>
              <w:t>th</w:t>
            </w:r>
            <w:r w:rsidR="00E041D3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7430D0">
              <w:rPr>
                <w:rFonts w:ascii="Times New Roman" w:hAnsi="Times New Roman"/>
                <w:b w:val="0"/>
                <w:color w:val="auto"/>
              </w:rPr>
              <w:t>March</w:t>
            </w:r>
            <w:r w:rsidR="00E041D3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1D4BE0">
              <w:rPr>
                <w:rFonts w:ascii="Times New Roman" w:hAnsi="Times New Roman"/>
                <w:b w:val="0"/>
                <w:color w:val="auto"/>
              </w:rPr>
              <w:t>2022</w:t>
            </w:r>
            <w:r w:rsidR="000A3842" w:rsidRPr="00C70BC8">
              <w:rPr>
                <w:rFonts w:ascii="Times New Roman" w:hAnsi="Times New Roman"/>
                <w:b w:val="0"/>
                <w:bCs w:val="0"/>
                <w:color w:val="000000"/>
              </w:rPr>
              <w:t>.</w:t>
            </w:r>
            <w:r w:rsidR="00A61E98" w:rsidRPr="000A3842">
              <w:rPr>
                <w:rFonts w:ascii="Times New Roman" w:hAnsi="Times New Roman"/>
              </w:rPr>
              <w:br/>
            </w:r>
          </w:p>
          <w:p w14:paraId="170285BE" w14:textId="08AD96C4" w:rsidR="00A92155" w:rsidRPr="000A3842" w:rsidRDefault="00A92155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Target Audience:</w:t>
            </w:r>
            <w:r w:rsidR="000C627D" w:rsidRPr="000A3842">
              <w:rPr>
                <w:rFonts w:ascii="Times New Roman" w:hAnsi="Times New Roman"/>
              </w:rPr>
              <w:tab/>
            </w:r>
          </w:p>
          <w:p w14:paraId="09A7D28F" w14:textId="05D0B098" w:rsidR="007076C9" w:rsidRPr="00BC3C49" w:rsidRDefault="007076C9" w:rsidP="007076C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Healthcare Professionals- Physicians, Pharmacists, </w:t>
            </w:r>
            <w:r>
              <w:rPr>
                <w:rFonts w:ascii="Times New Roman" w:hAnsi="Times New Roman"/>
                <w:sz w:val="24"/>
              </w:rPr>
              <w:t xml:space="preserve">and </w:t>
            </w:r>
            <w:r w:rsidRPr="000A3842">
              <w:rPr>
                <w:rFonts w:ascii="Times New Roman" w:hAnsi="Times New Roman"/>
                <w:sz w:val="24"/>
              </w:rPr>
              <w:t>Nurses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CC80259" w14:textId="06457BD7" w:rsidR="00C82AFA" w:rsidRPr="000A3842" w:rsidRDefault="000A3842" w:rsidP="008F6F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General Public</w:t>
            </w:r>
            <w:r w:rsidR="008F6FE0" w:rsidRPr="000A3842">
              <w:rPr>
                <w:rFonts w:ascii="Times New Roman" w:hAnsi="Times New Roman"/>
                <w:sz w:val="24"/>
              </w:rPr>
              <w:t xml:space="preserve"> </w:t>
            </w:r>
          </w:p>
          <w:p w14:paraId="5836E2C8" w14:textId="77777777" w:rsidR="00227B15" w:rsidRPr="000A3842" w:rsidRDefault="00227B15" w:rsidP="00227B15">
            <w:pPr>
              <w:pStyle w:val="BlueBoldText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Alert Summary</w:t>
            </w:r>
            <w:r w:rsidRPr="000A3842">
              <w:rPr>
                <w:rFonts w:ascii="Times New Roman" w:hAnsi="Times New Roman"/>
              </w:rPr>
              <w:t xml:space="preserve">: </w:t>
            </w:r>
          </w:p>
          <w:p w14:paraId="23F39DEB" w14:textId="6A0CFA5E" w:rsidR="007076C9" w:rsidRPr="00BC3C49" w:rsidRDefault="00227B15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CDL Karachi has declared the batch No.  of product “</w:t>
            </w:r>
            <w:r w:rsidR="00777165">
              <w:rPr>
                <w:rFonts w:ascii="Times New Roman" w:hAnsi="Times New Roman"/>
                <w:sz w:val="24"/>
              </w:rPr>
              <w:t>Water for Injection</w:t>
            </w:r>
            <w:r>
              <w:rPr>
                <w:rFonts w:ascii="Times New Roman" w:hAnsi="Times New Roman"/>
                <w:sz w:val="24"/>
              </w:rPr>
              <w:t>” as</w:t>
            </w:r>
            <w:r w:rsidR="001854D8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substandard. Details of the product are given as under: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55"/>
              <w:gridCol w:w="1656"/>
              <w:gridCol w:w="2311"/>
              <w:gridCol w:w="1736"/>
              <w:gridCol w:w="1799"/>
              <w:gridCol w:w="1687"/>
            </w:tblGrid>
            <w:tr w:rsidR="00227B15" w14:paraId="5449CFF4" w14:textId="77777777" w:rsidTr="00C664DD">
              <w:tc>
                <w:tcPr>
                  <w:tcW w:w="332" w:type="pct"/>
                </w:tcPr>
                <w:p w14:paraId="3EFEA571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Sr.</w:t>
                  </w:r>
                </w:p>
              </w:tc>
              <w:tc>
                <w:tcPr>
                  <w:tcW w:w="841" w:type="pct"/>
                </w:tcPr>
                <w:p w14:paraId="4A1DB2B2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Product Name</w:t>
                  </w:r>
                </w:p>
              </w:tc>
              <w:tc>
                <w:tcPr>
                  <w:tcW w:w="1174" w:type="pct"/>
                </w:tcPr>
                <w:p w14:paraId="705D3DE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Active Ingredient</w:t>
                  </w:r>
                </w:p>
              </w:tc>
              <w:tc>
                <w:tcPr>
                  <w:tcW w:w="882" w:type="pct"/>
                </w:tcPr>
                <w:p w14:paraId="441D1F63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Mfg. &amp; Exp. date</w:t>
                  </w:r>
                </w:p>
              </w:tc>
              <w:tc>
                <w:tcPr>
                  <w:tcW w:w="914" w:type="pct"/>
                </w:tcPr>
                <w:p w14:paraId="2C49E9A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Batch No.</w:t>
                  </w:r>
                </w:p>
              </w:tc>
              <w:tc>
                <w:tcPr>
                  <w:tcW w:w="858" w:type="pct"/>
                </w:tcPr>
                <w:p w14:paraId="2A95EA4A" w14:textId="3A527D42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 xml:space="preserve">Test/Analysis result of </w:t>
                  </w:r>
                  <w:r w:rsidR="007076C9">
                    <w:rPr>
                      <w:rFonts w:ascii="Times New Roman" w:hAnsi="Times New Roman"/>
                      <w:sz w:val="20"/>
                      <w:szCs w:val="20"/>
                    </w:rPr>
                    <w:t>CD</w:t>
                  </w: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L</w:t>
                  </w:r>
                </w:p>
              </w:tc>
            </w:tr>
            <w:tr w:rsidR="00C664DD" w14:paraId="5E6409AA" w14:textId="77777777" w:rsidTr="00E82306">
              <w:trPr>
                <w:trHeight w:val="133"/>
              </w:trPr>
              <w:tc>
                <w:tcPr>
                  <w:tcW w:w="332" w:type="pct"/>
                </w:tcPr>
                <w:p w14:paraId="2EBBB0E3" w14:textId="77777777" w:rsidR="00C664DD" w:rsidRPr="00F56E98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1" w:type="pct"/>
                </w:tcPr>
                <w:p w14:paraId="717DC7DB" w14:textId="57E94D94" w:rsidR="00C664DD" w:rsidRPr="00770EC9" w:rsidRDefault="00E82306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Water for Injection</w:t>
                  </w:r>
                </w:p>
              </w:tc>
              <w:tc>
                <w:tcPr>
                  <w:tcW w:w="1174" w:type="pct"/>
                </w:tcPr>
                <w:p w14:paraId="01692322" w14:textId="23C21F98" w:rsidR="00C664DD" w:rsidRPr="00770EC9" w:rsidRDefault="00E82306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Water for Injection</w:t>
                  </w:r>
                </w:p>
              </w:tc>
              <w:tc>
                <w:tcPr>
                  <w:tcW w:w="882" w:type="pct"/>
                </w:tcPr>
                <w:p w14:paraId="39758B85" w14:textId="56779775" w:rsidR="00C664DD" w:rsidRPr="00770EC9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proofErr w:type="spellStart"/>
                  <w:r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Mfg</w:t>
                  </w:r>
                  <w:proofErr w:type="spellEnd"/>
                  <w:r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: </w:t>
                  </w:r>
                  <w:r w:rsidR="00E350E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03</w:t>
                  </w:r>
                  <w:r w:rsidR="00082A0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-202</w:t>
                  </w:r>
                  <w:r w:rsidR="00E82306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</w:t>
                  </w:r>
                </w:p>
                <w:p w14:paraId="6D7641AF" w14:textId="5FF0D6CC" w:rsidR="00C664DD" w:rsidRPr="00770EC9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Exp: </w:t>
                  </w:r>
                  <w:r w:rsidR="00E350E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03</w:t>
                  </w:r>
                  <w:r w:rsidR="00082A0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-202</w:t>
                  </w:r>
                  <w:r w:rsidR="00E82306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14" w:type="pct"/>
                </w:tcPr>
                <w:p w14:paraId="6CC2D01B" w14:textId="407F8717" w:rsidR="00C664DD" w:rsidRPr="00770EC9" w:rsidRDefault="00E350E7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LI-961</w:t>
                  </w:r>
                </w:p>
              </w:tc>
              <w:tc>
                <w:tcPr>
                  <w:tcW w:w="858" w:type="pct"/>
                </w:tcPr>
                <w:p w14:paraId="08B68DA1" w14:textId="1B737A0C" w:rsidR="00C664DD" w:rsidRPr="00770EC9" w:rsidRDefault="00770EC9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S</w:t>
                  </w:r>
                  <w:r w:rsidR="00C664DD"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ubstandard</w:t>
                  </w:r>
                </w:p>
              </w:tc>
            </w:tr>
          </w:tbl>
          <w:p w14:paraId="0AB9AB82" w14:textId="77777777" w:rsidR="00227B15" w:rsidRPr="000A3842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Action to be taken/ Advice for Healthcare Professionals</w:t>
            </w:r>
            <w:r>
              <w:rPr>
                <w:rFonts w:ascii="Times New Roman" w:hAnsi="Times New Roman"/>
              </w:rPr>
              <w:t xml:space="preserve"> and general public</w:t>
            </w:r>
            <w:r w:rsidRPr="000A384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0A3842">
              <w:rPr>
                <w:rFonts w:ascii="Times New Roman" w:hAnsi="Times New Roman"/>
              </w:rPr>
              <w:t>-</w:t>
            </w:r>
          </w:p>
          <w:p w14:paraId="37EF2DAF" w14:textId="6233F6F7" w:rsidR="00BC3C49" w:rsidRPr="000A3842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DRAP requests increased vigilance within the supply chains of </w:t>
            </w:r>
            <w:bookmarkStart w:id="1" w:name="_Hlk66781181"/>
            <w:r>
              <w:rPr>
                <w:rFonts w:ascii="Times New Roman" w:hAnsi="Times New Roman"/>
                <w:sz w:val="24"/>
              </w:rPr>
              <w:t>institutions/pharmacies/healthcare</w:t>
            </w:r>
            <w:bookmarkEnd w:id="1"/>
            <w:r>
              <w:rPr>
                <w:rFonts w:ascii="Times New Roman" w:hAnsi="Times New Roman"/>
                <w:sz w:val="24"/>
              </w:rPr>
              <w:t xml:space="preserve"> facilities </w:t>
            </w:r>
            <w:r w:rsidRPr="000A3842">
              <w:rPr>
                <w:rFonts w:ascii="Times New Roman" w:hAnsi="Times New Roman"/>
                <w:sz w:val="24"/>
              </w:rPr>
              <w:t xml:space="preserve">likely to be affected by this </w:t>
            </w:r>
            <w:r w:rsidRPr="00E82306">
              <w:rPr>
                <w:rFonts w:ascii="Times New Roman" w:hAnsi="Times New Roman"/>
                <w:b/>
                <w:sz w:val="24"/>
              </w:rPr>
              <w:t>substandard</w:t>
            </w:r>
            <w:r w:rsidRPr="008370D3">
              <w:rPr>
                <w:rFonts w:ascii="Times New Roman" w:hAnsi="Times New Roman"/>
                <w:b/>
                <w:sz w:val="24"/>
              </w:rPr>
              <w:t xml:space="preserve"> product</w:t>
            </w:r>
            <w:r w:rsidRPr="000A3842">
              <w:rPr>
                <w:rFonts w:ascii="Times New Roman" w:hAnsi="Times New Roman"/>
                <w:sz w:val="24"/>
              </w:rPr>
              <w:t xml:space="preserve"> batch. </w:t>
            </w:r>
          </w:p>
          <w:p w14:paraId="6DB874E1" w14:textId="7E964AC7" w:rsidR="00BC3C49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If anyone is in possession of the above stated product batch, please do not use. If anyone has used this </w:t>
            </w:r>
            <w:r w:rsidRPr="008370D3">
              <w:rPr>
                <w:rFonts w:ascii="Times New Roman" w:hAnsi="Times New Roman"/>
                <w:b/>
                <w:sz w:val="24"/>
              </w:rPr>
              <w:t>substandard product</w:t>
            </w:r>
            <w:r w:rsidRPr="000A3842">
              <w:rPr>
                <w:rFonts w:ascii="Times New Roman" w:hAnsi="Times New Roman"/>
                <w:sz w:val="24"/>
              </w:rPr>
              <w:t xml:space="preserve"> batch, or if anyone suffer an adverse reaction/event having used this product batch, it is advised to seek immediate medical advice from a qualified healthcare professional, and to report the incident to Drug Regulatory Authority of Pakistan/National Pharmacovigilance Centre.</w:t>
            </w:r>
          </w:p>
          <w:p w14:paraId="165A4C41" w14:textId="5868C191" w:rsidR="008A1601" w:rsidRPr="00A64916" w:rsidRDefault="00BC3C49" w:rsidP="00BC3C49">
            <w:pPr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All medical products must be obtained from licensed, authentic and reliable sources. Their authenticity and condition should be carefully checked. Seek advice from a healthcare professional in case of </w:t>
            </w:r>
            <w:r>
              <w:rPr>
                <w:rFonts w:ascii="Times New Roman" w:hAnsi="Times New Roman"/>
                <w:sz w:val="24"/>
              </w:rPr>
              <w:t xml:space="preserve">any </w:t>
            </w:r>
            <w:r w:rsidRPr="000A3842">
              <w:rPr>
                <w:rFonts w:ascii="Times New Roman" w:hAnsi="Times New Roman"/>
                <w:sz w:val="24"/>
              </w:rPr>
              <w:t>doubt.</w:t>
            </w:r>
          </w:p>
        </w:tc>
        <w:tc>
          <w:tcPr>
            <w:tcW w:w="167" w:type="pct"/>
            <w:shd w:val="clear" w:color="auto" w:fill="auto"/>
          </w:tcPr>
          <w:p w14:paraId="212C1196" w14:textId="77777777" w:rsidR="00265218" w:rsidRPr="002D3842" w:rsidRDefault="00265218" w:rsidP="00F02AC0">
            <w:pPr>
              <w:pStyle w:val="Text"/>
            </w:pPr>
          </w:p>
        </w:tc>
      </w:tr>
    </w:tbl>
    <w:p w14:paraId="718915A7" w14:textId="1CDA77AA" w:rsidR="002C628F" w:rsidRPr="006F32DE" w:rsidRDefault="002C628F" w:rsidP="006F32DE">
      <w:pPr>
        <w:tabs>
          <w:tab w:val="left" w:pos="2580"/>
        </w:tabs>
        <w:rPr>
          <w:sz w:val="24"/>
        </w:rPr>
      </w:pPr>
    </w:p>
    <w:sectPr w:rsidR="002C628F" w:rsidRPr="006F32DE" w:rsidSect="00AE3FB7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A1C59" w14:textId="77777777" w:rsidR="00736E00" w:rsidRDefault="00736E00" w:rsidP="00F02AC0">
      <w:r>
        <w:separator/>
      </w:r>
    </w:p>
  </w:endnote>
  <w:endnote w:type="continuationSeparator" w:id="0">
    <w:p w14:paraId="32AEC76A" w14:textId="77777777" w:rsidR="00736E00" w:rsidRDefault="00736E00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E82306" w:rsidRPr="00306174" w14:paraId="3A46E630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02E5F82D" w14:textId="77777777" w:rsidR="00E82306" w:rsidRPr="00306174" w:rsidRDefault="00E82306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3CF7E836" wp14:editId="0D94253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8D28D7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6E8D7F" w14:textId="77777777" w:rsidR="00E82306" w:rsidRPr="00306174" w:rsidRDefault="00E82306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0764F219" wp14:editId="46A85C4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F1D21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370EFD" w14:textId="77777777" w:rsidR="00E82306" w:rsidRPr="00306174" w:rsidRDefault="00E82306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43E82C23" wp14:editId="3CF22497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F1DDF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E82306" w:rsidRPr="00306174" w14:paraId="1D604BE8" w14:textId="77777777" w:rsidTr="002D3842">
      <w:tc>
        <w:tcPr>
          <w:tcW w:w="3596" w:type="dxa"/>
          <w:shd w:val="clear" w:color="auto" w:fill="auto"/>
          <w:vAlign w:val="center"/>
        </w:tcPr>
        <w:p w14:paraId="4CF99707" w14:textId="77777777" w:rsidR="00E82306" w:rsidRPr="00306174" w:rsidRDefault="00E82306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E23CE59" w14:textId="77777777" w:rsidR="00E82306" w:rsidRPr="00306174" w:rsidRDefault="00E82306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AFE7E6" w14:textId="77777777" w:rsidR="00E82306" w:rsidRPr="00306174" w:rsidRDefault="00E82306" w:rsidP="00F02AC0">
          <w:pPr>
            <w:pStyle w:val="Contacts"/>
          </w:pPr>
        </w:p>
      </w:tc>
    </w:tr>
    <w:tr w:rsidR="00E82306" w:rsidRPr="00306174" w14:paraId="67606589" w14:textId="77777777" w:rsidTr="002D3842">
      <w:tc>
        <w:tcPr>
          <w:tcW w:w="3596" w:type="dxa"/>
          <w:shd w:val="clear" w:color="auto" w:fill="auto"/>
          <w:vAlign w:val="center"/>
        </w:tcPr>
        <w:p w14:paraId="124CC599" w14:textId="1F081C02" w:rsidR="00E82306" w:rsidRPr="00306174" w:rsidRDefault="00E82306" w:rsidP="00C16742">
          <w:pPr>
            <w:pStyle w:val="Contacts"/>
          </w:pPr>
          <w:r>
            <w:t>DRAP, I</w:t>
          </w:r>
          <w:r>
            <w:rPr>
              <w:caps w:val="0"/>
            </w:rPr>
            <w:t>slamabad</w:t>
          </w:r>
        </w:p>
      </w:tc>
      <w:tc>
        <w:tcPr>
          <w:tcW w:w="3597" w:type="dxa"/>
          <w:shd w:val="clear" w:color="auto" w:fill="auto"/>
          <w:vAlign w:val="center"/>
        </w:tcPr>
        <w:p w14:paraId="2645288B" w14:textId="2AB8C8E0" w:rsidR="00E82306" w:rsidRPr="00306174" w:rsidRDefault="00E82306" w:rsidP="00C16742">
          <w:pPr>
            <w:pStyle w:val="Contacts"/>
          </w:pPr>
          <w:r>
            <w:t>92 51 9107404</w:t>
          </w:r>
        </w:p>
      </w:tc>
      <w:tc>
        <w:tcPr>
          <w:tcW w:w="3597" w:type="dxa"/>
          <w:shd w:val="clear" w:color="auto" w:fill="auto"/>
          <w:vAlign w:val="center"/>
        </w:tcPr>
        <w:p w14:paraId="46312B8C" w14:textId="3A957C69" w:rsidR="00E82306" w:rsidRPr="00306174" w:rsidRDefault="00E82306" w:rsidP="00C16742">
          <w:pPr>
            <w:pStyle w:val="Contacts"/>
          </w:pPr>
          <w:r w:rsidRPr="00A64916">
            <w:rPr>
              <w:caps w:val="0"/>
            </w:rPr>
            <w:t>addl-dir.qa@dra.gov.pk</w:t>
          </w:r>
        </w:p>
      </w:tc>
    </w:tr>
  </w:tbl>
  <w:p w14:paraId="78242423" w14:textId="77777777" w:rsidR="00E82306" w:rsidRDefault="00E82306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F7347" w14:textId="77777777" w:rsidR="00736E00" w:rsidRDefault="00736E00" w:rsidP="00F02AC0">
      <w:r>
        <w:separator/>
      </w:r>
    </w:p>
  </w:footnote>
  <w:footnote w:type="continuationSeparator" w:id="0">
    <w:p w14:paraId="654427CB" w14:textId="77777777" w:rsidR="00736E00" w:rsidRDefault="00736E00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28124" w14:textId="1F44B563" w:rsidR="00E82306" w:rsidRDefault="00E82306" w:rsidP="00C16742">
    <w:pPr>
      <w:pStyle w:val="Header"/>
      <w:jc w:val="right"/>
    </w:pPr>
    <w:r w:rsidRPr="007A57D9">
      <w:rPr>
        <w:noProof/>
      </w:rPr>
      <w:drawing>
        <wp:anchor distT="0" distB="0" distL="114300" distR="114300" simplePos="0" relativeHeight="251668992" behindDoc="0" locked="0" layoutInCell="1" allowOverlap="1" wp14:anchorId="22EC4B39" wp14:editId="01C24563">
          <wp:simplePos x="0" y="0"/>
          <wp:positionH relativeFrom="column">
            <wp:posOffset>314325</wp:posOffset>
          </wp:positionH>
          <wp:positionV relativeFrom="paragraph">
            <wp:posOffset>-431165</wp:posOffset>
          </wp:positionV>
          <wp:extent cx="800100" cy="800100"/>
          <wp:effectExtent l="57150" t="57150" r="57150" b="5715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ffectLst>
                    <a:softEdge rad="12700"/>
                  </a:effectLst>
                  <a:scene3d>
                    <a:camera prst="obliqueTopRight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3ECE78A" wp14:editId="327B3DA0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9E0FB58" id="Group 2" o:spid="_x0000_s1026" style="position:absolute;margin-left:0;margin-top:-140.1pt;width:540pt;height:896.3pt;z-index:-251648512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715B"/>
    <w:multiLevelType w:val="hybridMultilevel"/>
    <w:tmpl w:val="13F4E8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84384"/>
    <w:multiLevelType w:val="hybridMultilevel"/>
    <w:tmpl w:val="A8182AE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51676D8"/>
    <w:multiLevelType w:val="hybridMultilevel"/>
    <w:tmpl w:val="2188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D3A"/>
    <w:multiLevelType w:val="hybridMultilevel"/>
    <w:tmpl w:val="BDB65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703F3"/>
    <w:multiLevelType w:val="hybridMultilevel"/>
    <w:tmpl w:val="55C4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947C8"/>
    <w:multiLevelType w:val="hybridMultilevel"/>
    <w:tmpl w:val="381A8F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D5008"/>
    <w:multiLevelType w:val="hybridMultilevel"/>
    <w:tmpl w:val="FF6A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C3"/>
    <w:rsid w:val="00021247"/>
    <w:rsid w:val="00022874"/>
    <w:rsid w:val="00040F9E"/>
    <w:rsid w:val="00042BF5"/>
    <w:rsid w:val="000446ED"/>
    <w:rsid w:val="000458E8"/>
    <w:rsid w:val="000541FC"/>
    <w:rsid w:val="00082A07"/>
    <w:rsid w:val="000878C0"/>
    <w:rsid w:val="000A3842"/>
    <w:rsid w:val="000C1542"/>
    <w:rsid w:val="000C627D"/>
    <w:rsid w:val="000C75BF"/>
    <w:rsid w:val="000E7CC3"/>
    <w:rsid w:val="000F24C5"/>
    <w:rsid w:val="00104135"/>
    <w:rsid w:val="00110721"/>
    <w:rsid w:val="00111303"/>
    <w:rsid w:val="00116E58"/>
    <w:rsid w:val="001257F0"/>
    <w:rsid w:val="0012759C"/>
    <w:rsid w:val="00137F26"/>
    <w:rsid w:val="00162F83"/>
    <w:rsid w:val="0017403E"/>
    <w:rsid w:val="001854D8"/>
    <w:rsid w:val="00186E90"/>
    <w:rsid w:val="00192DB4"/>
    <w:rsid w:val="001A199E"/>
    <w:rsid w:val="001D4BE0"/>
    <w:rsid w:val="001F5AF3"/>
    <w:rsid w:val="00213AA7"/>
    <w:rsid w:val="00216054"/>
    <w:rsid w:val="00221F06"/>
    <w:rsid w:val="00227B15"/>
    <w:rsid w:val="00227CED"/>
    <w:rsid w:val="00230EB8"/>
    <w:rsid w:val="002363B7"/>
    <w:rsid w:val="00243DD2"/>
    <w:rsid w:val="00250EFB"/>
    <w:rsid w:val="0025130C"/>
    <w:rsid w:val="00256391"/>
    <w:rsid w:val="002613CE"/>
    <w:rsid w:val="002633EB"/>
    <w:rsid w:val="00263631"/>
    <w:rsid w:val="00265218"/>
    <w:rsid w:val="00265A87"/>
    <w:rsid w:val="002748F5"/>
    <w:rsid w:val="0029559D"/>
    <w:rsid w:val="002C628F"/>
    <w:rsid w:val="002D3842"/>
    <w:rsid w:val="002E275A"/>
    <w:rsid w:val="002E5206"/>
    <w:rsid w:val="002F19C9"/>
    <w:rsid w:val="00306174"/>
    <w:rsid w:val="00321448"/>
    <w:rsid w:val="00337C0F"/>
    <w:rsid w:val="00341A2C"/>
    <w:rsid w:val="00353BD5"/>
    <w:rsid w:val="003557F9"/>
    <w:rsid w:val="00356AD2"/>
    <w:rsid w:val="00366F6D"/>
    <w:rsid w:val="003866F2"/>
    <w:rsid w:val="003924AC"/>
    <w:rsid w:val="003957DF"/>
    <w:rsid w:val="00397966"/>
    <w:rsid w:val="003A088B"/>
    <w:rsid w:val="003B4410"/>
    <w:rsid w:val="003B4838"/>
    <w:rsid w:val="003B5C27"/>
    <w:rsid w:val="003B6057"/>
    <w:rsid w:val="003B6FF5"/>
    <w:rsid w:val="003B7A73"/>
    <w:rsid w:val="003E0129"/>
    <w:rsid w:val="00400BCB"/>
    <w:rsid w:val="00401A30"/>
    <w:rsid w:val="00401D86"/>
    <w:rsid w:val="00422F54"/>
    <w:rsid w:val="00431FD3"/>
    <w:rsid w:val="00435E8C"/>
    <w:rsid w:val="00447447"/>
    <w:rsid w:val="00463B35"/>
    <w:rsid w:val="00482917"/>
    <w:rsid w:val="00492A65"/>
    <w:rsid w:val="00492E18"/>
    <w:rsid w:val="004A0B3B"/>
    <w:rsid w:val="004B36E0"/>
    <w:rsid w:val="004B3D98"/>
    <w:rsid w:val="004C2F50"/>
    <w:rsid w:val="00500524"/>
    <w:rsid w:val="0050777E"/>
    <w:rsid w:val="00510C47"/>
    <w:rsid w:val="005154F6"/>
    <w:rsid w:val="00550437"/>
    <w:rsid w:val="00562990"/>
    <w:rsid w:val="0056737D"/>
    <w:rsid w:val="0059443A"/>
    <w:rsid w:val="005A3AB8"/>
    <w:rsid w:val="005B284F"/>
    <w:rsid w:val="005C4E65"/>
    <w:rsid w:val="005D124E"/>
    <w:rsid w:val="005E0115"/>
    <w:rsid w:val="005E0FDB"/>
    <w:rsid w:val="005F44EB"/>
    <w:rsid w:val="005F499D"/>
    <w:rsid w:val="005F5362"/>
    <w:rsid w:val="0060649E"/>
    <w:rsid w:val="006224FF"/>
    <w:rsid w:val="00666C2E"/>
    <w:rsid w:val="00671E18"/>
    <w:rsid w:val="00674F12"/>
    <w:rsid w:val="00683EE6"/>
    <w:rsid w:val="00685619"/>
    <w:rsid w:val="006B62BF"/>
    <w:rsid w:val="006C68DE"/>
    <w:rsid w:val="006C75E8"/>
    <w:rsid w:val="006C7A40"/>
    <w:rsid w:val="006F32DE"/>
    <w:rsid w:val="007007DF"/>
    <w:rsid w:val="00704DDD"/>
    <w:rsid w:val="007076C9"/>
    <w:rsid w:val="0071089C"/>
    <w:rsid w:val="007268DF"/>
    <w:rsid w:val="00736E00"/>
    <w:rsid w:val="00737AAB"/>
    <w:rsid w:val="007430D0"/>
    <w:rsid w:val="00745D6E"/>
    <w:rsid w:val="00747028"/>
    <w:rsid w:val="00754220"/>
    <w:rsid w:val="007576B8"/>
    <w:rsid w:val="00770EC9"/>
    <w:rsid w:val="00777165"/>
    <w:rsid w:val="0079071F"/>
    <w:rsid w:val="007A57D9"/>
    <w:rsid w:val="007A77BB"/>
    <w:rsid w:val="007B52D2"/>
    <w:rsid w:val="007B5F29"/>
    <w:rsid w:val="007C1F7D"/>
    <w:rsid w:val="007D4902"/>
    <w:rsid w:val="007D63AA"/>
    <w:rsid w:val="007E6EAB"/>
    <w:rsid w:val="0080015B"/>
    <w:rsid w:val="0080086F"/>
    <w:rsid w:val="00827194"/>
    <w:rsid w:val="00831C4E"/>
    <w:rsid w:val="008330BD"/>
    <w:rsid w:val="008370D3"/>
    <w:rsid w:val="008374E8"/>
    <w:rsid w:val="00844BAD"/>
    <w:rsid w:val="00851EBC"/>
    <w:rsid w:val="00860DCB"/>
    <w:rsid w:val="0086589C"/>
    <w:rsid w:val="00874636"/>
    <w:rsid w:val="00891FBA"/>
    <w:rsid w:val="008A1601"/>
    <w:rsid w:val="008B0593"/>
    <w:rsid w:val="008B43A8"/>
    <w:rsid w:val="008B6EF9"/>
    <w:rsid w:val="008D2498"/>
    <w:rsid w:val="008D3EE1"/>
    <w:rsid w:val="008D4440"/>
    <w:rsid w:val="008E0C7F"/>
    <w:rsid w:val="008F162B"/>
    <w:rsid w:val="008F6FE0"/>
    <w:rsid w:val="0090219B"/>
    <w:rsid w:val="00945558"/>
    <w:rsid w:val="00960030"/>
    <w:rsid w:val="00965583"/>
    <w:rsid w:val="00967204"/>
    <w:rsid w:val="00986712"/>
    <w:rsid w:val="00994FFC"/>
    <w:rsid w:val="009972BC"/>
    <w:rsid w:val="009A1BDB"/>
    <w:rsid w:val="009B0D08"/>
    <w:rsid w:val="009B320E"/>
    <w:rsid w:val="009E0252"/>
    <w:rsid w:val="009E5AFE"/>
    <w:rsid w:val="009E6AC6"/>
    <w:rsid w:val="009F6A60"/>
    <w:rsid w:val="009F6E3D"/>
    <w:rsid w:val="00A0347B"/>
    <w:rsid w:val="00A05E3E"/>
    <w:rsid w:val="00A0671B"/>
    <w:rsid w:val="00A21AD1"/>
    <w:rsid w:val="00A24B80"/>
    <w:rsid w:val="00A262E7"/>
    <w:rsid w:val="00A3321A"/>
    <w:rsid w:val="00A3333C"/>
    <w:rsid w:val="00A51A09"/>
    <w:rsid w:val="00A52051"/>
    <w:rsid w:val="00A578BE"/>
    <w:rsid w:val="00A61E98"/>
    <w:rsid w:val="00A64916"/>
    <w:rsid w:val="00A73D92"/>
    <w:rsid w:val="00A84CB0"/>
    <w:rsid w:val="00A92155"/>
    <w:rsid w:val="00AB70E5"/>
    <w:rsid w:val="00AC7198"/>
    <w:rsid w:val="00AD0F4E"/>
    <w:rsid w:val="00AE0EC3"/>
    <w:rsid w:val="00AE3FB7"/>
    <w:rsid w:val="00AF09A9"/>
    <w:rsid w:val="00AF0A4E"/>
    <w:rsid w:val="00AF3AFE"/>
    <w:rsid w:val="00B11672"/>
    <w:rsid w:val="00B11F89"/>
    <w:rsid w:val="00B122BA"/>
    <w:rsid w:val="00B35B57"/>
    <w:rsid w:val="00B44537"/>
    <w:rsid w:val="00B516B1"/>
    <w:rsid w:val="00B51E97"/>
    <w:rsid w:val="00B657A9"/>
    <w:rsid w:val="00B67E0C"/>
    <w:rsid w:val="00B72BA6"/>
    <w:rsid w:val="00B91943"/>
    <w:rsid w:val="00B94E60"/>
    <w:rsid w:val="00BA1423"/>
    <w:rsid w:val="00BB2558"/>
    <w:rsid w:val="00BC1B68"/>
    <w:rsid w:val="00BC3C49"/>
    <w:rsid w:val="00BF138E"/>
    <w:rsid w:val="00BF2400"/>
    <w:rsid w:val="00BF5164"/>
    <w:rsid w:val="00BF5A49"/>
    <w:rsid w:val="00BF7AD2"/>
    <w:rsid w:val="00C0468F"/>
    <w:rsid w:val="00C06FD2"/>
    <w:rsid w:val="00C16742"/>
    <w:rsid w:val="00C664DD"/>
    <w:rsid w:val="00C70BC8"/>
    <w:rsid w:val="00C82AFA"/>
    <w:rsid w:val="00CA06F5"/>
    <w:rsid w:val="00CA1D72"/>
    <w:rsid w:val="00CB1BA8"/>
    <w:rsid w:val="00CB505A"/>
    <w:rsid w:val="00CB764E"/>
    <w:rsid w:val="00CE7445"/>
    <w:rsid w:val="00CE7669"/>
    <w:rsid w:val="00CF176A"/>
    <w:rsid w:val="00CF7878"/>
    <w:rsid w:val="00D01255"/>
    <w:rsid w:val="00D0792E"/>
    <w:rsid w:val="00D26247"/>
    <w:rsid w:val="00D31EAA"/>
    <w:rsid w:val="00D4436A"/>
    <w:rsid w:val="00D636C2"/>
    <w:rsid w:val="00D65012"/>
    <w:rsid w:val="00D67E8D"/>
    <w:rsid w:val="00D858E1"/>
    <w:rsid w:val="00DA38AE"/>
    <w:rsid w:val="00DA6B53"/>
    <w:rsid w:val="00DD154B"/>
    <w:rsid w:val="00DE5EC3"/>
    <w:rsid w:val="00DF2874"/>
    <w:rsid w:val="00DF7F8F"/>
    <w:rsid w:val="00E0177F"/>
    <w:rsid w:val="00E041D3"/>
    <w:rsid w:val="00E350E7"/>
    <w:rsid w:val="00E46711"/>
    <w:rsid w:val="00E53AFF"/>
    <w:rsid w:val="00E61546"/>
    <w:rsid w:val="00E7517A"/>
    <w:rsid w:val="00E82306"/>
    <w:rsid w:val="00E8362C"/>
    <w:rsid w:val="00E83A75"/>
    <w:rsid w:val="00EA3A07"/>
    <w:rsid w:val="00EB68E2"/>
    <w:rsid w:val="00EC700A"/>
    <w:rsid w:val="00EC721F"/>
    <w:rsid w:val="00ED223F"/>
    <w:rsid w:val="00EF5C15"/>
    <w:rsid w:val="00F02AC0"/>
    <w:rsid w:val="00F044DC"/>
    <w:rsid w:val="00F12D2E"/>
    <w:rsid w:val="00F27B67"/>
    <w:rsid w:val="00F32469"/>
    <w:rsid w:val="00F45F6C"/>
    <w:rsid w:val="00F46214"/>
    <w:rsid w:val="00F549C4"/>
    <w:rsid w:val="00F56E98"/>
    <w:rsid w:val="00F57347"/>
    <w:rsid w:val="00F600D2"/>
    <w:rsid w:val="00F60EEF"/>
    <w:rsid w:val="00F63C0F"/>
    <w:rsid w:val="00F81681"/>
    <w:rsid w:val="00F8443B"/>
    <w:rsid w:val="00FB5AA4"/>
    <w:rsid w:val="00FC0271"/>
    <w:rsid w:val="00FC086D"/>
    <w:rsid w:val="00FF0AA8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20A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A3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1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5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C8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F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9E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A38AE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19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0F4E"/>
    <w:rPr>
      <w:color w:val="0000FF"/>
      <w:u w:val="single"/>
    </w:rPr>
  </w:style>
  <w:style w:type="paragraph" w:customStyle="1" w:styleId="Default">
    <w:name w:val="Default"/>
    <w:rsid w:val="00A6491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00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had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394042-4775-4F5D-BEDB-C91C2B499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2022-03-10T12:10:00Z</dcterms:created>
  <dcterms:modified xsi:type="dcterms:W3CDTF">2022-03-18T10:30:00Z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