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4A0" w:firstRow="1" w:lastRow="0" w:firstColumn="1" w:lastColumn="0" w:noHBand="0" w:noVBand="1"/>
      </w:tblPr>
      <w:tblGrid>
        <w:gridCol w:w="369"/>
        <w:gridCol w:w="4875"/>
        <w:gridCol w:w="5195"/>
        <w:gridCol w:w="361"/>
      </w:tblGrid>
      <w:tr w:rsidR="00265218" w:rsidRPr="002D3842" w14:paraId="08B6CFDA" w14:textId="77777777" w:rsidTr="00C16742">
        <w:trPr>
          <w:trHeight w:val="983"/>
        </w:trPr>
        <w:tc>
          <w:tcPr>
            <w:tcW w:w="171" w:type="pct"/>
            <w:shd w:val="clear" w:color="auto" w:fill="auto"/>
          </w:tcPr>
          <w:p w14:paraId="4612B938" w14:textId="77777777" w:rsidR="00265218" w:rsidRPr="002D3842" w:rsidRDefault="00265218" w:rsidP="00F02AC0">
            <w:pPr>
              <w:pStyle w:val="Title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14:paraId="57586BEA" w14:textId="4EDFCDBC" w:rsidR="00265218" w:rsidRPr="00F02AC0" w:rsidRDefault="000A3842" w:rsidP="00F02AC0">
            <w:pPr>
              <w:pStyle w:val="Title"/>
            </w:pPr>
            <w:r>
              <w:t xml:space="preserve">MEDICAL PRODUCT </w:t>
            </w:r>
            <w:r w:rsidR="000541FC">
              <w:t>ALERT</w:t>
            </w:r>
          </w:p>
        </w:tc>
        <w:tc>
          <w:tcPr>
            <w:tcW w:w="2405" w:type="pct"/>
            <w:shd w:val="clear" w:color="auto" w:fill="auto"/>
          </w:tcPr>
          <w:p w14:paraId="7630D04A" w14:textId="75A01656" w:rsidR="00265218" w:rsidRPr="002D3842" w:rsidRDefault="000541FC" w:rsidP="00F02AC0">
            <w:pPr>
              <w:pStyle w:val="Title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48AD3E54" wp14:editId="6DFCE440">
                      <wp:simplePos x="0" y="0"/>
                      <wp:positionH relativeFrom="margin">
                        <wp:posOffset>1002031</wp:posOffset>
                      </wp:positionH>
                      <wp:positionV relativeFrom="paragraph">
                        <wp:posOffset>83185</wp:posOffset>
                      </wp:positionV>
                      <wp:extent cx="2383790" cy="276225"/>
                      <wp:effectExtent l="0" t="0" r="16510" b="2857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379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softEdge rad="12700"/>
                              </a:effectLst>
                            </wps:spPr>
                            <wps:txbx>
                              <w:txbxContent>
                                <w:p w14:paraId="5C91CF60" w14:textId="78FC455C" w:rsidR="000541FC" w:rsidRPr="00C70BC8" w:rsidRDefault="000541FC" w:rsidP="000541FC">
                                  <w:pPr>
                                    <w:rPr>
                                      <w:rFonts w:ascii="Times New Roman" w:hAnsi="Times New Roman"/>
                                      <w:b/>
                                      <w:szCs w:val="22"/>
                                    </w:rPr>
                                  </w:pPr>
                                  <w:r w:rsidRPr="00C70BC8">
                                    <w:rPr>
                                      <w:rFonts w:ascii="Times New Roman" w:hAnsi="Times New Roman"/>
                                      <w:b/>
                                      <w:szCs w:val="22"/>
                                    </w:rPr>
                                    <w:t>DRAP ALERT NO.</w:t>
                                  </w:r>
                                  <w:r w:rsidR="002F19C9" w:rsidRPr="00C70BC8">
                                    <w:rPr>
                                      <w:rFonts w:ascii="Times New Roman" w:hAnsi="Times New Roman"/>
                                      <w:b/>
                                      <w:szCs w:val="22"/>
                                    </w:rPr>
                                    <w:t xml:space="preserve"> </w:t>
                                  </w:r>
                                  <w:r w:rsidR="00021247" w:rsidRPr="00C70BC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N</w:t>
                                  </w:r>
                                  <w:r w:rsidR="00021247" w:rsidRPr="00C70BC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  <w:vertAlign w:val="superscript"/>
                                    </w:rPr>
                                    <w:t xml:space="preserve">o </w:t>
                                  </w:r>
                                  <w:r w:rsidR="00021247" w:rsidRPr="00C70BC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I</w:t>
                                  </w:r>
                                  <w:r w:rsidR="00CA1D72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I</w:t>
                                  </w:r>
                                  <w:r w:rsidR="00021247" w:rsidRPr="00C70BC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/S/</w:t>
                                  </w:r>
                                  <w:r w:rsidR="00CA1D72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10</w:t>
                                  </w:r>
                                  <w:r w:rsidR="00021247" w:rsidRPr="00C70BC8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-21-0</w:t>
                                  </w:r>
                                  <w:r w:rsidR="00C0468F">
                                    <w:rPr>
                                      <w:rFonts w:ascii="Times New Roman" w:hAnsi="Times New Roman"/>
                                      <w:color w:val="000000" w:themeColor="text1"/>
                                      <w:szCs w:val="22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AD3E5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78.9pt;margin-top:6.55pt;width:187.7pt;height:2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">
                      <v:textbox>
                        <w:txbxContent>
                          <w:p w14:paraId="5C91CF60" w14:textId="78FC455C" w:rsidR="000541FC" w:rsidRPr="00C70BC8" w:rsidRDefault="000541FC" w:rsidP="000541FC">
                            <w:pPr>
                              <w:rPr>
                                <w:rFonts w:ascii="Times New Roman" w:hAnsi="Times New Roman"/>
                                <w:b/>
                                <w:szCs w:val="22"/>
                              </w:rPr>
                            </w:pPr>
                            <w:r w:rsidRPr="00C70BC8">
                              <w:rPr>
                                <w:rFonts w:ascii="Times New Roman" w:hAnsi="Times New Roman"/>
                                <w:b/>
                                <w:szCs w:val="22"/>
                              </w:rPr>
                              <w:t>DRAP ALERT NO.</w:t>
                            </w:r>
                            <w:r w:rsidR="002F19C9" w:rsidRPr="00C70BC8">
                              <w:rPr>
                                <w:rFonts w:ascii="Times New Roman" w:hAnsi="Times New Roman"/>
                                <w:b/>
                                <w:szCs w:val="22"/>
                              </w:rPr>
                              <w:t xml:space="preserve"> </w:t>
                            </w:r>
                            <w:r w:rsidR="00021247" w:rsidRPr="00C70BC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N</w:t>
                            </w:r>
                            <w:r w:rsidR="00021247" w:rsidRPr="00C70BC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  <w:vertAlign w:val="superscript"/>
                              </w:rPr>
                              <w:t xml:space="preserve">o </w:t>
                            </w:r>
                            <w:r w:rsidR="00021247" w:rsidRPr="00C70BC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I</w:t>
                            </w:r>
                            <w:r w:rsidR="00CA1D72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I</w:t>
                            </w:r>
                            <w:r w:rsidR="00021247" w:rsidRPr="00C70BC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/S/</w:t>
                            </w:r>
                            <w:r w:rsidR="00CA1D72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10</w:t>
                            </w:r>
                            <w:r w:rsidR="00021247" w:rsidRPr="00C70BC8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-21-0</w:t>
                            </w:r>
                            <w:r w:rsidR="00C0468F">
                              <w:rPr>
                                <w:rFonts w:ascii="Times New Roman" w:hAnsi="Times New Roman"/>
                                <w:color w:val="000000" w:themeColor="text1"/>
                                <w:szCs w:val="22"/>
                              </w:rPr>
                              <w:t>8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67" w:type="pct"/>
            <w:shd w:val="clear" w:color="auto" w:fill="auto"/>
          </w:tcPr>
          <w:p w14:paraId="49B39062" w14:textId="77777777" w:rsidR="00265218" w:rsidRPr="002D3842" w:rsidRDefault="00265218" w:rsidP="00F02AC0">
            <w:pPr>
              <w:pStyle w:val="Title"/>
            </w:pPr>
          </w:p>
        </w:tc>
      </w:tr>
      <w:tr w:rsidR="00BC1B68" w:rsidRPr="002D3842" w14:paraId="7D4C9BB8" w14:textId="77777777" w:rsidTr="00F02AC0">
        <w:trPr>
          <w:trHeight w:val="20"/>
        </w:trPr>
        <w:tc>
          <w:tcPr>
            <w:tcW w:w="171" w:type="pct"/>
            <w:shd w:val="clear" w:color="auto" w:fill="auto"/>
          </w:tcPr>
          <w:p w14:paraId="6850A646" w14:textId="77777777" w:rsidR="00BC1B68" w:rsidRPr="002D3842" w:rsidRDefault="00BC1B68" w:rsidP="00F02AC0">
            <w:pPr>
              <w:pStyle w:val="Text"/>
              <w:spacing w:after="0"/>
            </w:pPr>
          </w:p>
        </w:tc>
        <w:tc>
          <w:tcPr>
            <w:tcW w:w="4662" w:type="pct"/>
            <w:gridSpan w:val="2"/>
            <w:shd w:val="clear" w:color="auto" w:fill="auto"/>
          </w:tcPr>
          <w:p w14:paraId="7907C197" w14:textId="64AB31A5" w:rsidR="00BC1B68" w:rsidRPr="002D3842" w:rsidRDefault="00BC1B68" w:rsidP="00F02AC0">
            <w:pPr>
              <w:pStyle w:val="Text"/>
              <w:spacing w:after="0"/>
            </w:pPr>
          </w:p>
        </w:tc>
        <w:tc>
          <w:tcPr>
            <w:tcW w:w="167" w:type="pct"/>
            <w:shd w:val="clear" w:color="auto" w:fill="auto"/>
          </w:tcPr>
          <w:p w14:paraId="399AA8DB" w14:textId="77777777" w:rsidR="00BC1B68" w:rsidRPr="002D3842" w:rsidRDefault="00BC1B68" w:rsidP="00F02AC0">
            <w:pPr>
              <w:pStyle w:val="Text"/>
              <w:spacing w:after="0"/>
            </w:pPr>
          </w:p>
        </w:tc>
      </w:tr>
      <w:tr w:rsidR="00265218" w:rsidRPr="002D3842" w14:paraId="32AB7545" w14:textId="77777777" w:rsidTr="002D3842">
        <w:trPr>
          <w:trHeight w:val="10262"/>
        </w:trPr>
        <w:tc>
          <w:tcPr>
            <w:tcW w:w="171" w:type="pct"/>
            <w:shd w:val="clear" w:color="auto" w:fill="auto"/>
          </w:tcPr>
          <w:p w14:paraId="7EFECA97" w14:textId="77777777" w:rsidR="00265218" w:rsidRPr="002D3842" w:rsidRDefault="00265218" w:rsidP="00F02AC0">
            <w:pPr>
              <w:pStyle w:val="Text"/>
            </w:pPr>
          </w:p>
        </w:tc>
        <w:tc>
          <w:tcPr>
            <w:tcW w:w="4662" w:type="pct"/>
            <w:gridSpan w:val="2"/>
            <w:shd w:val="clear" w:color="auto" w:fill="auto"/>
          </w:tcPr>
          <w:p w14:paraId="286CFFC0" w14:textId="412AEABB" w:rsidR="00827194" w:rsidRDefault="00C0468F" w:rsidP="006224FF">
            <w:pPr>
              <w:pStyle w:val="BlueBoldText"/>
              <w:spacing w:line="276" w:lineRule="auto"/>
              <w:jc w:val="center"/>
              <w:rPr>
                <w:sz w:val="26"/>
                <w:szCs w:val="26"/>
              </w:rPr>
            </w:pPr>
            <w:bookmarkStart w:id="0" w:name="_GoBack"/>
            <w:r>
              <w:rPr>
                <w:rFonts w:ascii="Times New Roman" w:hAnsi="Times New Roman"/>
                <w:sz w:val="26"/>
                <w:szCs w:val="26"/>
              </w:rPr>
              <w:t xml:space="preserve">SUBSTANDARD LEFIN PEDRIATIC </w:t>
            </w:r>
            <w:r w:rsidR="007076C9">
              <w:rPr>
                <w:rFonts w:ascii="Times New Roman" w:hAnsi="Times New Roman"/>
                <w:sz w:val="26"/>
                <w:szCs w:val="26"/>
              </w:rPr>
              <w:t>SUSPENSION</w:t>
            </w:r>
          </w:p>
          <w:p w14:paraId="1043D81A" w14:textId="1B75CC00" w:rsidR="00111303" w:rsidRPr="00C0468F" w:rsidRDefault="00111303" w:rsidP="006224FF">
            <w:pPr>
              <w:pStyle w:val="BlueBoldText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0468F">
              <w:rPr>
                <w:rFonts w:ascii="Times New Roman" w:hAnsi="Times New Roman"/>
                <w:sz w:val="20"/>
                <w:szCs w:val="20"/>
              </w:rPr>
              <w:t>(MANUFACTURED BY</w:t>
            </w:r>
            <w:r w:rsidR="00CF176A" w:rsidRPr="00C0468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0468F" w:rsidRPr="00C0468F">
              <w:rPr>
                <w:rFonts w:ascii="Times New Roman" w:eastAsiaTheme="minorEastAsia" w:hAnsi="Times New Roman"/>
                <w:sz w:val="20"/>
                <w:szCs w:val="20"/>
              </w:rPr>
              <w:t>M/S. LEAMA CHEMI</w:t>
            </w:r>
            <w:r w:rsidR="00C0468F" w:rsidRPr="00C0468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0468F" w:rsidRPr="00C0468F">
              <w:rPr>
                <w:rFonts w:ascii="Times New Roman" w:eastAsiaTheme="minorEastAsia" w:hAnsi="Times New Roman"/>
                <w:sz w:val="20"/>
                <w:szCs w:val="20"/>
              </w:rPr>
              <w:t>PHARMA (PVT) LTD. PESHAWAR.</w:t>
            </w:r>
            <w:r w:rsidR="009F6A60" w:rsidRPr="00C0468F">
              <w:rPr>
                <w:rFonts w:ascii="Times New Roman" w:hAnsi="Times New Roman"/>
                <w:sz w:val="20"/>
                <w:szCs w:val="20"/>
              </w:rPr>
              <w:t>)</w:t>
            </w:r>
            <w:bookmarkEnd w:id="0"/>
          </w:p>
          <w:p w14:paraId="067DA391" w14:textId="07ED8B19" w:rsidR="00B94E60" w:rsidRDefault="00AE0EC3" w:rsidP="00111303">
            <w:pPr>
              <w:pStyle w:val="BlueBoldText"/>
              <w:spacing w:after="0"/>
              <w:rPr>
                <w:rFonts w:ascii="Times New Roman" w:hAnsi="Times New Roman"/>
              </w:rPr>
            </w:pPr>
            <w:r w:rsidRPr="000A3842">
              <w:rPr>
                <w:rFonts w:ascii="Times New Roman" w:hAnsi="Times New Roman"/>
              </w:rPr>
              <w:t>Date:</w:t>
            </w:r>
            <w:r w:rsidR="00C70BC8">
              <w:rPr>
                <w:rFonts w:ascii="Times New Roman" w:hAnsi="Times New Roman"/>
              </w:rPr>
              <w:t xml:space="preserve"> </w:t>
            </w:r>
            <w:r w:rsidR="00C0468F">
              <w:rPr>
                <w:rFonts w:ascii="Times New Roman" w:hAnsi="Times New Roman"/>
                <w:b w:val="0"/>
                <w:color w:val="auto"/>
              </w:rPr>
              <w:t xml:space="preserve"> </w:t>
            </w:r>
            <w:r w:rsidR="00CB1BA8">
              <w:rPr>
                <w:rFonts w:ascii="Times New Roman" w:hAnsi="Times New Roman"/>
                <w:b w:val="0"/>
                <w:color w:val="auto"/>
              </w:rPr>
              <w:t>12</w:t>
            </w:r>
            <w:r w:rsidR="00CB1BA8" w:rsidRPr="00CB1BA8">
              <w:rPr>
                <w:rFonts w:ascii="Times New Roman" w:hAnsi="Times New Roman"/>
                <w:b w:val="0"/>
                <w:color w:val="auto"/>
                <w:vertAlign w:val="superscript"/>
              </w:rPr>
              <w:t>th</w:t>
            </w:r>
            <w:r w:rsidR="00CB1BA8">
              <w:rPr>
                <w:rFonts w:ascii="Times New Roman" w:hAnsi="Times New Roman"/>
                <w:b w:val="0"/>
                <w:color w:val="auto"/>
              </w:rPr>
              <w:t xml:space="preserve"> November</w:t>
            </w:r>
            <w:r w:rsidR="00CA1D72">
              <w:rPr>
                <w:rFonts w:ascii="Times New Roman" w:hAnsi="Times New Roman"/>
                <w:b w:val="0"/>
                <w:bCs w:val="0"/>
                <w:color w:val="000000"/>
              </w:rPr>
              <w:t xml:space="preserve"> </w:t>
            </w:r>
            <w:r w:rsidRPr="00C70BC8">
              <w:rPr>
                <w:rFonts w:ascii="Times New Roman" w:hAnsi="Times New Roman"/>
                <w:b w:val="0"/>
                <w:bCs w:val="0"/>
                <w:color w:val="000000"/>
              </w:rPr>
              <w:t>202</w:t>
            </w:r>
            <w:r w:rsidR="000A3842" w:rsidRPr="00C70BC8">
              <w:rPr>
                <w:rFonts w:ascii="Times New Roman" w:hAnsi="Times New Roman"/>
                <w:b w:val="0"/>
                <w:bCs w:val="0"/>
                <w:color w:val="000000"/>
              </w:rPr>
              <w:t>1.</w:t>
            </w:r>
            <w:r w:rsidR="00A61E98" w:rsidRPr="000A3842">
              <w:rPr>
                <w:rFonts w:ascii="Times New Roman" w:hAnsi="Times New Roman"/>
              </w:rPr>
              <w:br/>
            </w:r>
          </w:p>
          <w:p w14:paraId="170285BE" w14:textId="08AD96C4" w:rsidR="00A92155" w:rsidRPr="000A3842" w:rsidRDefault="00A92155" w:rsidP="00111303">
            <w:pPr>
              <w:pStyle w:val="BlueBoldText"/>
              <w:spacing w:after="0"/>
              <w:rPr>
                <w:rFonts w:ascii="Times New Roman" w:hAnsi="Times New Roman"/>
              </w:rPr>
            </w:pPr>
            <w:r w:rsidRPr="000A3842">
              <w:rPr>
                <w:rFonts w:ascii="Times New Roman" w:hAnsi="Times New Roman"/>
              </w:rPr>
              <w:t>Target Audience:</w:t>
            </w:r>
            <w:r w:rsidR="000C627D" w:rsidRPr="000A3842">
              <w:rPr>
                <w:rFonts w:ascii="Times New Roman" w:hAnsi="Times New Roman"/>
              </w:rPr>
              <w:tab/>
            </w:r>
          </w:p>
          <w:p w14:paraId="09A7D28F" w14:textId="05D0B098" w:rsidR="007076C9" w:rsidRPr="00BC3C49" w:rsidRDefault="007076C9" w:rsidP="007076C9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/>
                <w:sz w:val="24"/>
              </w:rPr>
            </w:pPr>
            <w:r w:rsidRPr="000A3842">
              <w:rPr>
                <w:rFonts w:ascii="Times New Roman" w:hAnsi="Times New Roman"/>
                <w:sz w:val="24"/>
              </w:rPr>
              <w:t xml:space="preserve">Healthcare Professionals- Physicians, Pharmacists, </w:t>
            </w:r>
            <w:r>
              <w:rPr>
                <w:rFonts w:ascii="Times New Roman" w:hAnsi="Times New Roman"/>
                <w:sz w:val="24"/>
              </w:rPr>
              <w:t xml:space="preserve">and </w:t>
            </w:r>
            <w:r w:rsidRPr="000A3842">
              <w:rPr>
                <w:rFonts w:ascii="Times New Roman" w:hAnsi="Times New Roman"/>
                <w:sz w:val="24"/>
              </w:rPr>
              <w:t>Nurses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2CC80259" w14:textId="06457BD7" w:rsidR="00C82AFA" w:rsidRPr="000A3842" w:rsidRDefault="000A3842" w:rsidP="008F6FE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General Public</w:t>
            </w:r>
            <w:r w:rsidR="008F6FE0" w:rsidRPr="000A3842">
              <w:rPr>
                <w:rFonts w:ascii="Times New Roman" w:hAnsi="Times New Roman"/>
                <w:sz w:val="24"/>
              </w:rPr>
              <w:t xml:space="preserve"> </w:t>
            </w:r>
          </w:p>
          <w:p w14:paraId="5836E2C8" w14:textId="77777777" w:rsidR="00227B15" w:rsidRPr="000A3842" w:rsidRDefault="00227B15" w:rsidP="00227B15">
            <w:pPr>
              <w:pStyle w:val="BlueBoldText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Alert Summary</w:t>
            </w:r>
            <w:r w:rsidRPr="000A3842">
              <w:rPr>
                <w:rFonts w:ascii="Times New Roman" w:hAnsi="Times New Roman"/>
              </w:rPr>
              <w:t xml:space="preserve">: </w:t>
            </w:r>
          </w:p>
          <w:p w14:paraId="23F39DEB" w14:textId="1278E5A1" w:rsidR="007076C9" w:rsidRPr="00BC3C49" w:rsidRDefault="00227B15" w:rsidP="00BC3C49">
            <w:pPr>
              <w:pStyle w:val="Tex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CDL Karachi has declared the batch No. </w:t>
            </w:r>
            <w:r w:rsidR="00C0468F">
              <w:rPr>
                <w:rFonts w:ascii="Times New Roman" w:hAnsi="Times New Roman"/>
                <w:sz w:val="24"/>
              </w:rPr>
              <w:t>332V</w:t>
            </w:r>
            <w:r>
              <w:rPr>
                <w:rFonts w:ascii="Times New Roman" w:hAnsi="Times New Roman"/>
                <w:sz w:val="24"/>
              </w:rPr>
              <w:t xml:space="preserve"> of product “</w:t>
            </w:r>
            <w:proofErr w:type="spellStart"/>
            <w:r w:rsidR="00C0468F">
              <w:rPr>
                <w:rFonts w:ascii="Times New Roman" w:hAnsi="Times New Roman"/>
                <w:sz w:val="24"/>
              </w:rPr>
              <w:t>Lefin</w:t>
            </w:r>
            <w:proofErr w:type="spellEnd"/>
            <w:r w:rsidR="00C0468F">
              <w:rPr>
                <w:rFonts w:ascii="Times New Roman" w:hAnsi="Times New Roman"/>
                <w:sz w:val="24"/>
              </w:rPr>
              <w:t xml:space="preserve"> Pediatric</w:t>
            </w:r>
            <w:r w:rsidR="00BC3C49">
              <w:rPr>
                <w:rFonts w:ascii="Times New Roman" w:hAnsi="Times New Roman"/>
                <w:sz w:val="24"/>
              </w:rPr>
              <w:t xml:space="preserve"> Suspension</w:t>
            </w:r>
            <w:r>
              <w:rPr>
                <w:rFonts w:ascii="Times New Roman" w:hAnsi="Times New Roman"/>
                <w:sz w:val="24"/>
              </w:rPr>
              <w:t>” as substandard drug product. Details of the product are given as under:</w:t>
            </w:r>
          </w:p>
          <w:tbl>
            <w:tblPr>
              <w:tblStyle w:val="TableGrid"/>
              <w:tblW w:w="5000" w:type="pct"/>
              <w:tblLook w:val="04A0" w:firstRow="1" w:lastRow="0" w:firstColumn="1" w:lastColumn="0" w:noHBand="0" w:noVBand="1"/>
            </w:tblPr>
            <w:tblGrid>
              <w:gridCol w:w="655"/>
              <w:gridCol w:w="1656"/>
              <w:gridCol w:w="2311"/>
              <w:gridCol w:w="1736"/>
              <w:gridCol w:w="1799"/>
              <w:gridCol w:w="1687"/>
            </w:tblGrid>
            <w:tr w:rsidR="00227B15" w14:paraId="5449CFF4" w14:textId="77777777" w:rsidTr="00C664DD">
              <w:tc>
                <w:tcPr>
                  <w:tcW w:w="332" w:type="pct"/>
                </w:tcPr>
                <w:p w14:paraId="3EFEA571" w14:textId="77777777" w:rsidR="00227B15" w:rsidRPr="00F56E98" w:rsidRDefault="00227B15" w:rsidP="00227B15">
                  <w:pPr>
                    <w:pStyle w:val="BlueBoldText"/>
                    <w:spacing w:before="24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6E98">
                    <w:rPr>
                      <w:rFonts w:ascii="Times New Roman" w:hAnsi="Times New Roman"/>
                      <w:sz w:val="20"/>
                      <w:szCs w:val="20"/>
                    </w:rPr>
                    <w:t>Sr.</w:t>
                  </w:r>
                </w:p>
              </w:tc>
              <w:tc>
                <w:tcPr>
                  <w:tcW w:w="841" w:type="pct"/>
                </w:tcPr>
                <w:p w14:paraId="4A1DB2B2" w14:textId="77777777" w:rsidR="00227B15" w:rsidRPr="00F56E98" w:rsidRDefault="00227B15" w:rsidP="00227B15">
                  <w:pPr>
                    <w:pStyle w:val="BlueBoldText"/>
                    <w:spacing w:before="24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6E98">
                    <w:rPr>
                      <w:rFonts w:ascii="Times New Roman" w:hAnsi="Times New Roman"/>
                      <w:sz w:val="20"/>
                      <w:szCs w:val="20"/>
                    </w:rPr>
                    <w:t>Product Name</w:t>
                  </w:r>
                </w:p>
              </w:tc>
              <w:tc>
                <w:tcPr>
                  <w:tcW w:w="1174" w:type="pct"/>
                </w:tcPr>
                <w:p w14:paraId="705D3DEA" w14:textId="77777777" w:rsidR="00227B15" w:rsidRPr="00F56E98" w:rsidRDefault="00227B15" w:rsidP="00227B15">
                  <w:pPr>
                    <w:pStyle w:val="BlueBoldText"/>
                    <w:spacing w:before="24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6E98">
                    <w:rPr>
                      <w:rFonts w:ascii="Times New Roman" w:hAnsi="Times New Roman"/>
                      <w:sz w:val="20"/>
                      <w:szCs w:val="20"/>
                    </w:rPr>
                    <w:t>Active Ingredient</w:t>
                  </w:r>
                </w:p>
              </w:tc>
              <w:tc>
                <w:tcPr>
                  <w:tcW w:w="882" w:type="pct"/>
                </w:tcPr>
                <w:p w14:paraId="441D1F63" w14:textId="77777777" w:rsidR="00227B15" w:rsidRPr="00F56E98" w:rsidRDefault="00227B15" w:rsidP="00227B15">
                  <w:pPr>
                    <w:pStyle w:val="BlueBoldText"/>
                    <w:spacing w:before="24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Mfg. &amp; Exp. date</w:t>
                  </w:r>
                </w:p>
              </w:tc>
              <w:tc>
                <w:tcPr>
                  <w:tcW w:w="914" w:type="pct"/>
                </w:tcPr>
                <w:p w14:paraId="2C49E9AA" w14:textId="77777777" w:rsidR="00227B15" w:rsidRPr="00F56E98" w:rsidRDefault="00227B15" w:rsidP="00227B15">
                  <w:pPr>
                    <w:pStyle w:val="BlueBoldText"/>
                    <w:spacing w:before="24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6E98">
                    <w:rPr>
                      <w:rFonts w:ascii="Times New Roman" w:hAnsi="Times New Roman"/>
                      <w:sz w:val="20"/>
                      <w:szCs w:val="20"/>
                    </w:rPr>
                    <w:t>Batch No.</w:t>
                  </w:r>
                </w:p>
              </w:tc>
              <w:tc>
                <w:tcPr>
                  <w:tcW w:w="858" w:type="pct"/>
                </w:tcPr>
                <w:p w14:paraId="2A95EA4A" w14:textId="3A527D42" w:rsidR="00227B15" w:rsidRPr="00F56E98" w:rsidRDefault="00227B15" w:rsidP="00227B15">
                  <w:pPr>
                    <w:pStyle w:val="BlueBoldText"/>
                    <w:spacing w:before="240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F56E98">
                    <w:rPr>
                      <w:rFonts w:ascii="Times New Roman" w:hAnsi="Times New Roman"/>
                      <w:sz w:val="20"/>
                      <w:szCs w:val="20"/>
                    </w:rPr>
                    <w:t xml:space="preserve">Test/Analysis result of </w:t>
                  </w:r>
                  <w:r w:rsidR="007076C9">
                    <w:rPr>
                      <w:rFonts w:ascii="Times New Roman" w:hAnsi="Times New Roman"/>
                      <w:sz w:val="20"/>
                      <w:szCs w:val="20"/>
                    </w:rPr>
                    <w:t>CD</w:t>
                  </w:r>
                  <w:r w:rsidRPr="00F56E98">
                    <w:rPr>
                      <w:rFonts w:ascii="Times New Roman" w:hAnsi="Times New Roman"/>
                      <w:sz w:val="20"/>
                      <w:szCs w:val="20"/>
                    </w:rPr>
                    <w:t>L</w:t>
                  </w:r>
                </w:p>
              </w:tc>
            </w:tr>
            <w:tr w:rsidR="00C664DD" w14:paraId="5E6409AA" w14:textId="77777777" w:rsidTr="00C664DD">
              <w:tc>
                <w:tcPr>
                  <w:tcW w:w="332" w:type="pct"/>
                </w:tcPr>
                <w:p w14:paraId="2EBBB0E3" w14:textId="77777777" w:rsidR="00C664DD" w:rsidRPr="00F56E98" w:rsidRDefault="00C664DD" w:rsidP="00C664DD">
                  <w:pPr>
                    <w:pStyle w:val="BlueBoldText"/>
                    <w:spacing w:after="0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 w:rsidRPr="00F56E98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841" w:type="pct"/>
                </w:tcPr>
                <w:p w14:paraId="717DC7DB" w14:textId="7FE14781" w:rsidR="00C664DD" w:rsidRPr="006C68DE" w:rsidRDefault="00C0468F" w:rsidP="00C664DD">
                  <w:pPr>
                    <w:pStyle w:val="BlueBoldText"/>
                    <w:spacing w:after="0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</w:rPr>
                    <w:t>Lefin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</w:rPr>
                    <w:t>Pedriatic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</w:t>
                  </w:r>
                  <w:r w:rsidR="007076C9">
                    <w:rPr>
                      <w:rFonts w:ascii="Times New Roman" w:hAnsi="Times New Roman"/>
                    </w:rPr>
                    <w:t>Suspension</w:t>
                  </w:r>
                </w:p>
              </w:tc>
              <w:tc>
                <w:tcPr>
                  <w:tcW w:w="1174" w:type="pct"/>
                </w:tcPr>
                <w:p w14:paraId="01692322" w14:textId="7D28C34E" w:rsidR="00C664DD" w:rsidRPr="00F56E98" w:rsidRDefault="00C0468F" w:rsidP="00C664DD">
                  <w:pPr>
                    <w:pStyle w:val="BlueBoldText"/>
                    <w:spacing w:after="0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Paracetamol</w:t>
                  </w:r>
                </w:p>
              </w:tc>
              <w:tc>
                <w:tcPr>
                  <w:tcW w:w="882" w:type="pct"/>
                </w:tcPr>
                <w:p w14:paraId="39758B85" w14:textId="69080840" w:rsidR="00C664DD" w:rsidRDefault="00C664DD" w:rsidP="00C664DD">
                  <w:pPr>
                    <w:pStyle w:val="BlueBoldText"/>
                    <w:spacing w:after="0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Mfg</w:t>
                  </w:r>
                  <w:proofErr w:type="spellEnd"/>
                  <w:r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: 0</w:t>
                  </w:r>
                  <w:r w:rsidR="00400BCB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6</w:t>
                  </w:r>
                  <w:r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-21</w:t>
                  </w:r>
                </w:p>
                <w:p w14:paraId="6D7641AF" w14:textId="64A4EC38" w:rsidR="00C664DD" w:rsidRPr="00F56E98" w:rsidRDefault="00C664DD" w:rsidP="00C664DD">
                  <w:pPr>
                    <w:pStyle w:val="BlueBoldText"/>
                    <w:spacing w:after="0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Exp: 0</w:t>
                  </w:r>
                  <w:r w:rsidR="00400BCB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5</w:t>
                  </w:r>
                  <w:r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-23</w:t>
                  </w:r>
                </w:p>
              </w:tc>
              <w:tc>
                <w:tcPr>
                  <w:tcW w:w="914" w:type="pct"/>
                </w:tcPr>
                <w:p w14:paraId="6CC2D01B" w14:textId="1E282C8A" w:rsidR="00C664DD" w:rsidRPr="00F56E98" w:rsidRDefault="00C0468F" w:rsidP="00C664DD">
                  <w:pPr>
                    <w:pStyle w:val="BlueBoldText"/>
                    <w:spacing w:after="0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332V</w:t>
                  </w:r>
                </w:p>
              </w:tc>
              <w:tc>
                <w:tcPr>
                  <w:tcW w:w="858" w:type="pct"/>
                </w:tcPr>
                <w:p w14:paraId="08B68DA1" w14:textId="77777777" w:rsidR="00C664DD" w:rsidRPr="00F56E98" w:rsidRDefault="00C664DD" w:rsidP="00C664DD">
                  <w:pPr>
                    <w:pStyle w:val="BlueBoldText"/>
                    <w:spacing w:after="0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Substandard</w:t>
                  </w:r>
                </w:p>
              </w:tc>
            </w:tr>
          </w:tbl>
          <w:p w14:paraId="3ED3B718" w14:textId="77777777" w:rsidR="00227B15" w:rsidRDefault="00227B15" w:rsidP="00227B15">
            <w:pPr>
              <w:pStyle w:val="BlueBoldText"/>
              <w:spacing w:before="24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Identification of product:</w:t>
            </w:r>
          </w:p>
          <w:p w14:paraId="56B1B93B" w14:textId="5BB59C49" w:rsidR="007076C9" w:rsidRPr="00FE22D2" w:rsidRDefault="00400BCB" w:rsidP="007076C9">
            <w:pPr>
              <w:tabs>
                <w:tab w:val="left" w:pos="1800"/>
              </w:tabs>
              <w:spacing w:after="200" w:line="276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Pink colored suspension in </w:t>
            </w:r>
            <w:proofErr w:type="spellStart"/>
            <w:r>
              <w:rPr>
                <w:rFonts w:ascii="Times New Roman" w:hAnsi="Times New Roman"/>
                <w:sz w:val="24"/>
              </w:rPr>
              <w:t>ambered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 w:rsidR="00C0468F">
              <w:rPr>
                <w:rFonts w:ascii="Times New Roman" w:hAnsi="Times New Roman"/>
                <w:sz w:val="24"/>
              </w:rPr>
              <w:t>glass</w:t>
            </w:r>
            <w:r>
              <w:rPr>
                <w:rFonts w:ascii="Times New Roman" w:hAnsi="Times New Roman"/>
                <w:sz w:val="24"/>
              </w:rPr>
              <w:t xml:space="preserve"> bottles.</w:t>
            </w:r>
          </w:p>
          <w:p w14:paraId="0AB9AB82" w14:textId="77777777" w:rsidR="00227B15" w:rsidRPr="000A3842" w:rsidRDefault="00227B15" w:rsidP="00227B15">
            <w:pPr>
              <w:pStyle w:val="BlueBoldText"/>
              <w:spacing w:before="240" w:after="0"/>
              <w:rPr>
                <w:rFonts w:ascii="Times New Roman" w:hAnsi="Times New Roman"/>
              </w:rPr>
            </w:pPr>
            <w:r w:rsidRPr="000A3842">
              <w:rPr>
                <w:rFonts w:ascii="Times New Roman" w:hAnsi="Times New Roman"/>
              </w:rPr>
              <w:t>Action to be taken/ Advice for Healthcare Professionals</w:t>
            </w:r>
            <w:r>
              <w:rPr>
                <w:rFonts w:ascii="Times New Roman" w:hAnsi="Times New Roman"/>
              </w:rPr>
              <w:t xml:space="preserve"> and general public</w:t>
            </w:r>
            <w:r w:rsidRPr="000A3842">
              <w:rPr>
                <w:rFonts w:ascii="Times New Roman" w:hAnsi="Times New Roman"/>
              </w:rPr>
              <w:t>:</w:t>
            </w:r>
            <w:r>
              <w:rPr>
                <w:rFonts w:ascii="Times New Roman" w:hAnsi="Times New Roman"/>
              </w:rPr>
              <w:t xml:space="preserve"> </w:t>
            </w:r>
            <w:r w:rsidRPr="000A3842">
              <w:rPr>
                <w:rFonts w:ascii="Times New Roman" w:hAnsi="Times New Roman"/>
              </w:rPr>
              <w:t>-</w:t>
            </w:r>
          </w:p>
          <w:p w14:paraId="37EF2DAF" w14:textId="77777777" w:rsidR="00BC3C49" w:rsidRPr="000A3842" w:rsidRDefault="00BC3C49" w:rsidP="00BC3C49">
            <w:pPr>
              <w:pStyle w:val="Text"/>
              <w:jc w:val="both"/>
              <w:rPr>
                <w:rFonts w:ascii="Times New Roman" w:hAnsi="Times New Roman"/>
                <w:sz w:val="24"/>
              </w:rPr>
            </w:pPr>
            <w:r w:rsidRPr="000A3842">
              <w:rPr>
                <w:rFonts w:ascii="Times New Roman" w:hAnsi="Times New Roman"/>
                <w:sz w:val="24"/>
              </w:rPr>
              <w:t xml:space="preserve">DRAP requests increased vigilance within the supply chains of </w:t>
            </w:r>
            <w:bookmarkStart w:id="1" w:name="_Hlk66781181"/>
            <w:r>
              <w:rPr>
                <w:rFonts w:ascii="Times New Roman" w:hAnsi="Times New Roman"/>
                <w:sz w:val="24"/>
              </w:rPr>
              <w:t>institutions/pharmacies/healthcare</w:t>
            </w:r>
            <w:bookmarkEnd w:id="1"/>
            <w:r>
              <w:rPr>
                <w:rFonts w:ascii="Times New Roman" w:hAnsi="Times New Roman"/>
                <w:sz w:val="24"/>
              </w:rPr>
              <w:t xml:space="preserve"> facilities </w:t>
            </w:r>
            <w:r w:rsidRPr="000A3842">
              <w:rPr>
                <w:rFonts w:ascii="Times New Roman" w:hAnsi="Times New Roman"/>
                <w:sz w:val="24"/>
              </w:rPr>
              <w:t xml:space="preserve">likely to be affected by this </w:t>
            </w:r>
            <w:r w:rsidRPr="008370D3">
              <w:rPr>
                <w:rFonts w:ascii="Times New Roman" w:hAnsi="Times New Roman"/>
                <w:b/>
                <w:sz w:val="24"/>
              </w:rPr>
              <w:t>substandard product</w:t>
            </w:r>
            <w:r w:rsidRPr="000A3842">
              <w:rPr>
                <w:rFonts w:ascii="Times New Roman" w:hAnsi="Times New Roman"/>
                <w:sz w:val="24"/>
              </w:rPr>
              <w:t xml:space="preserve"> batch. </w:t>
            </w:r>
          </w:p>
          <w:p w14:paraId="6DB874E1" w14:textId="77777777" w:rsidR="00BC3C49" w:rsidRDefault="00BC3C49" w:rsidP="00BC3C49">
            <w:pPr>
              <w:pStyle w:val="Text"/>
              <w:jc w:val="both"/>
              <w:rPr>
                <w:rFonts w:ascii="Times New Roman" w:hAnsi="Times New Roman"/>
                <w:sz w:val="24"/>
              </w:rPr>
            </w:pPr>
            <w:r w:rsidRPr="000A3842">
              <w:rPr>
                <w:rFonts w:ascii="Times New Roman" w:hAnsi="Times New Roman"/>
                <w:sz w:val="24"/>
              </w:rPr>
              <w:t xml:space="preserve">If anyone is in possession of the above stated product batch, please do not use. If anyone has used this </w:t>
            </w:r>
            <w:r w:rsidRPr="008370D3">
              <w:rPr>
                <w:rFonts w:ascii="Times New Roman" w:hAnsi="Times New Roman"/>
                <w:b/>
                <w:sz w:val="24"/>
              </w:rPr>
              <w:t>substandard product</w:t>
            </w:r>
            <w:r w:rsidRPr="000A3842">
              <w:rPr>
                <w:rFonts w:ascii="Times New Roman" w:hAnsi="Times New Roman"/>
                <w:sz w:val="24"/>
              </w:rPr>
              <w:t xml:space="preserve"> batch, or if anyone suffer an adverse reaction/event having used this product batch, it is advised to seek immediate medical advice from a qualified healthcare professional, and to report the incident to Drug Regulatory Authority of Pakistan/National Pharmacovigilance Centre.</w:t>
            </w:r>
          </w:p>
          <w:p w14:paraId="165A4C41" w14:textId="5868C191" w:rsidR="008A1601" w:rsidRPr="00A64916" w:rsidRDefault="00BC3C49" w:rsidP="00BC3C49">
            <w:pPr>
              <w:jc w:val="both"/>
              <w:rPr>
                <w:rFonts w:ascii="Times New Roman" w:hAnsi="Times New Roman"/>
                <w:sz w:val="24"/>
              </w:rPr>
            </w:pPr>
            <w:r w:rsidRPr="000A3842">
              <w:rPr>
                <w:rFonts w:ascii="Times New Roman" w:hAnsi="Times New Roman"/>
                <w:sz w:val="24"/>
              </w:rPr>
              <w:t xml:space="preserve">All medical products must be obtained from licensed, authentic and reliable sources. Their authenticity and condition should be carefully checked. Seek advice from a healthcare professional in case of </w:t>
            </w:r>
            <w:r>
              <w:rPr>
                <w:rFonts w:ascii="Times New Roman" w:hAnsi="Times New Roman"/>
                <w:sz w:val="24"/>
              </w:rPr>
              <w:t xml:space="preserve">any </w:t>
            </w:r>
            <w:r w:rsidRPr="000A3842">
              <w:rPr>
                <w:rFonts w:ascii="Times New Roman" w:hAnsi="Times New Roman"/>
                <w:sz w:val="24"/>
              </w:rPr>
              <w:t>doubt.</w:t>
            </w:r>
          </w:p>
        </w:tc>
        <w:tc>
          <w:tcPr>
            <w:tcW w:w="167" w:type="pct"/>
            <w:shd w:val="clear" w:color="auto" w:fill="auto"/>
          </w:tcPr>
          <w:p w14:paraId="212C1196" w14:textId="77777777" w:rsidR="00265218" w:rsidRPr="002D3842" w:rsidRDefault="00265218" w:rsidP="00F02AC0">
            <w:pPr>
              <w:pStyle w:val="Text"/>
            </w:pPr>
          </w:p>
        </w:tc>
      </w:tr>
    </w:tbl>
    <w:p w14:paraId="718915A7" w14:textId="1CDA77AA" w:rsidR="002C628F" w:rsidRPr="006F32DE" w:rsidRDefault="002C628F" w:rsidP="006F32DE">
      <w:pPr>
        <w:tabs>
          <w:tab w:val="left" w:pos="2580"/>
        </w:tabs>
        <w:rPr>
          <w:sz w:val="24"/>
        </w:rPr>
      </w:pPr>
    </w:p>
    <w:sectPr w:rsidR="002C628F" w:rsidRPr="006F32DE" w:rsidSect="00AE3FB7">
      <w:headerReference w:type="default" r:id="rId11"/>
      <w:footerReference w:type="default" r:id="rId12"/>
      <w:pgSz w:w="12240" w:h="15840" w:code="1"/>
      <w:pgMar w:top="1729" w:right="720" w:bottom="172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CB477F" w14:textId="77777777" w:rsidR="00A578BE" w:rsidRDefault="00A578BE" w:rsidP="00F02AC0">
      <w:r>
        <w:separator/>
      </w:r>
    </w:p>
  </w:endnote>
  <w:endnote w:type="continuationSeparator" w:id="0">
    <w:p w14:paraId="7AB1134A" w14:textId="77777777" w:rsidR="00A578BE" w:rsidRDefault="00A578BE" w:rsidP="00F02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F02AC0" w:rsidRPr="00306174" w14:paraId="3A46E630" w14:textId="77777777" w:rsidTr="0079071F">
      <w:trPr>
        <w:trHeight w:val="627"/>
      </w:trPr>
      <w:tc>
        <w:tcPr>
          <w:tcW w:w="3596" w:type="dxa"/>
          <w:shd w:val="clear" w:color="auto" w:fill="auto"/>
          <w:vAlign w:val="center"/>
        </w:tcPr>
        <w:p w14:paraId="02E5F82D" w14:textId="77777777" w:rsidR="00F02AC0" w:rsidRPr="00306174" w:rsidRDefault="00F02AC0" w:rsidP="00F02AC0">
          <w:pPr>
            <w:pStyle w:val="Contacts"/>
          </w:pPr>
          <w:r w:rsidRPr="00306174">
            <w:rPr>
              <w:noProof/>
            </w:rPr>
            <mc:AlternateContent>
              <mc:Choice Requires="wps">
                <w:drawing>
                  <wp:inline distT="0" distB="0" distL="0" distR="0" wp14:anchorId="3CF7E836" wp14:editId="0D94253B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38D28D74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path arrowok="t" o:extrusionok="f" o:connecttype="custom" o:connectlocs="77470,100965;77470,100965;77470,100965;77470,100965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4B6E8D7F" w14:textId="77777777" w:rsidR="00F02AC0" w:rsidRPr="00306174" w:rsidRDefault="00F02AC0" w:rsidP="00F02AC0">
          <w:pPr>
            <w:pStyle w:val="Contacts"/>
          </w:pPr>
          <w:r w:rsidRPr="00306174">
            <w:rPr>
              <w:noProof/>
            </w:rPr>
            <mc:AlternateContent>
              <mc:Choice Requires="wps">
                <w:drawing>
                  <wp:inline distT="0" distB="0" distL="0" distR="0" wp14:anchorId="0764F219" wp14:editId="46A85C42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6F1D21F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6B370EFD" w14:textId="77777777" w:rsidR="00F02AC0" w:rsidRPr="00306174" w:rsidRDefault="00F02AC0" w:rsidP="00F02AC0">
          <w:pPr>
            <w:pStyle w:val="Contacts"/>
          </w:pPr>
          <w:r w:rsidRPr="00306174">
            <w:rPr>
              <w:noProof/>
            </w:rPr>
            <mc:AlternateContent>
              <mc:Choice Requires="wps">
                <w:drawing>
                  <wp:inline distT="0" distB="0" distL="0" distR="0" wp14:anchorId="43E82C23" wp14:editId="3CF22497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72F1DDF1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F02AC0" w:rsidRPr="00306174" w14:paraId="1D604BE8" w14:textId="77777777" w:rsidTr="002D3842">
      <w:tc>
        <w:tcPr>
          <w:tcW w:w="3596" w:type="dxa"/>
          <w:shd w:val="clear" w:color="auto" w:fill="auto"/>
          <w:vAlign w:val="center"/>
        </w:tcPr>
        <w:p w14:paraId="4CF99707" w14:textId="77777777" w:rsidR="00F02AC0" w:rsidRPr="00306174" w:rsidRDefault="00F02AC0" w:rsidP="00F02AC0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1E23CE59" w14:textId="77777777" w:rsidR="00F02AC0" w:rsidRPr="00306174" w:rsidRDefault="00F02AC0" w:rsidP="00F02AC0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5EAFE7E6" w14:textId="77777777" w:rsidR="00F02AC0" w:rsidRPr="00306174" w:rsidRDefault="00F02AC0" w:rsidP="00F02AC0">
          <w:pPr>
            <w:pStyle w:val="Contacts"/>
          </w:pPr>
        </w:p>
      </w:tc>
    </w:tr>
    <w:tr w:rsidR="00AE3FB7" w:rsidRPr="00306174" w14:paraId="67606589" w14:textId="77777777" w:rsidTr="002D3842">
      <w:tc>
        <w:tcPr>
          <w:tcW w:w="3596" w:type="dxa"/>
          <w:shd w:val="clear" w:color="auto" w:fill="auto"/>
          <w:vAlign w:val="center"/>
        </w:tcPr>
        <w:p w14:paraId="124CC599" w14:textId="1F081C02" w:rsidR="00AE3FB7" w:rsidRPr="00306174" w:rsidRDefault="00E7517A" w:rsidP="00C16742">
          <w:pPr>
            <w:pStyle w:val="Contacts"/>
          </w:pPr>
          <w:r>
            <w:t>DRAP, I</w:t>
          </w:r>
          <w:r>
            <w:rPr>
              <w:caps w:val="0"/>
            </w:rPr>
            <w:t>slamabad</w:t>
          </w:r>
        </w:p>
      </w:tc>
      <w:tc>
        <w:tcPr>
          <w:tcW w:w="3597" w:type="dxa"/>
          <w:shd w:val="clear" w:color="auto" w:fill="auto"/>
          <w:vAlign w:val="center"/>
        </w:tcPr>
        <w:p w14:paraId="2645288B" w14:textId="2AB8C8E0" w:rsidR="00AE3FB7" w:rsidRPr="00306174" w:rsidRDefault="00A64916" w:rsidP="00C16742">
          <w:pPr>
            <w:pStyle w:val="Contacts"/>
          </w:pPr>
          <w:r>
            <w:t xml:space="preserve">92 51 </w:t>
          </w:r>
          <w:r w:rsidR="003A088B">
            <w:t>9107404</w:t>
          </w:r>
        </w:p>
      </w:tc>
      <w:tc>
        <w:tcPr>
          <w:tcW w:w="3597" w:type="dxa"/>
          <w:shd w:val="clear" w:color="auto" w:fill="auto"/>
          <w:vAlign w:val="center"/>
        </w:tcPr>
        <w:p w14:paraId="46312B8C" w14:textId="3A957C69" w:rsidR="00AE3FB7" w:rsidRPr="00306174" w:rsidRDefault="00A64916" w:rsidP="00C16742">
          <w:pPr>
            <w:pStyle w:val="Contacts"/>
          </w:pPr>
          <w:r w:rsidRPr="00A64916">
            <w:rPr>
              <w:caps w:val="0"/>
            </w:rPr>
            <w:t>addl-dir.qa@dra.gov.pk</w:t>
          </w:r>
        </w:p>
      </w:tc>
    </w:tr>
  </w:tbl>
  <w:p w14:paraId="78242423" w14:textId="77777777" w:rsidR="00AE3FB7" w:rsidRDefault="00AE3FB7" w:rsidP="0079071F">
    <w:pPr>
      <w:pStyle w:val="Footer"/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59498A" w14:textId="77777777" w:rsidR="00A578BE" w:rsidRDefault="00A578BE" w:rsidP="00F02AC0">
      <w:r>
        <w:separator/>
      </w:r>
    </w:p>
  </w:footnote>
  <w:footnote w:type="continuationSeparator" w:id="0">
    <w:p w14:paraId="1BCDEE2C" w14:textId="77777777" w:rsidR="00A578BE" w:rsidRDefault="00A578BE" w:rsidP="00F02A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28124" w14:textId="1F44B563" w:rsidR="00BC1B68" w:rsidRDefault="007A57D9" w:rsidP="00C16742">
    <w:pPr>
      <w:pStyle w:val="Header"/>
      <w:jc w:val="right"/>
    </w:pPr>
    <w:r w:rsidRPr="007A57D9">
      <w:rPr>
        <w:noProof/>
      </w:rPr>
      <w:drawing>
        <wp:anchor distT="0" distB="0" distL="114300" distR="114300" simplePos="0" relativeHeight="251668992" behindDoc="0" locked="0" layoutInCell="1" allowOverlap="1" wp14:anchorId="22EC4B39" wp14:editId="01C24563">
          <wp:simplePos x="0" y="0"/>
          <wp:positionH relativeFrom="column">
            <wp:posOffset>314325</wp:posOffset>
          </wp:positionH>
          <wp:positionV relativeFrom="paragraph">
            <wp:posOffset>-431165</wp:posOffset>
          </wp:positionV>
          <wp:extent cx="800100" cy="800100"/>
          <wp:effectExtent l="57150" t="57150" r="57150" b="57150"/>
          <wp:wrapNone/>
          <wp:docPr id="1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00100"/>
                  </a:xfrm>
                  <a:prstGeom prst="rect">
                    <a:avLst/>
                  </a:prstGeom>
                  <a:effectLst>
                    <a:softEdge rad="12700"/>
                  </a:effectLst>
                  <a:scene3d>
                    <a:camera prst="obliqueTopRight"/>
                    <a:lightRig rig="threePt" dir="t"/>
                  </a:scene3d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16742">
      <w:rPr>
        <w:noProof/>
      </w:rPr>
      <w:t xml:space="preserve"> </w:t>
    </w:r>
    <w:r w:rsidR="00A61E98">
      <w:rPr>
        <w:noProof/>
      </w:rPr>
      <mc:AlternateContent>
        <mc:Choice Requires="wpg">
          <w:drawing>
            <wp:anchor distT="0" distB="0" distL="114300" distR="114300" simplePos="0" relativeHeight="251667968" behindDoc="1" locked="0" layoutInCell="1" allowOverlap="1" wp14:anchorId="03ECE78A" wp14:editId="327B3DA0">
              <wp:simplePos x="0" y="0"/>
              <wp:positionH relativeFrom="column">
                <wp:posOffset>0</wp:posOffset>
              </wp:positionH>
              <wp:positionV relativeFrom="paragraph">
                <wp:posOffset>-1779482</wp:posOffset>
              </wp:positionV>
              <wp:extent cx="6858000" cy="11383010"/>
              <wp:effectExtent l="0" t="0" r="0" b="889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1383010"/>
                        <a:chOff x="0" y="0"/>
                        <a:chExt cx="6858000" cy="11383010"/>
                      </a:xfrm>
                    </wpg:grpSpPr>
                    <wps:wsp>
                      <wps:cNvPr id="20" name="Rectangle"/>
                      <wps:cNvSpPr>
                        <a:spLocks/>
                      </wps:cNvSpPr>
                      <wps:spPr>
                        <a:xfrm>
                          <a:off x="68580" y="2788920"/>
                          <a:ext cx="6781674" cy="6998945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alpha val="20000"/>
                          </a:srgb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1" name="Rectangle"/>
                      <wps:cNvSpPr>
                        <a:spLocks/>
                      </wps:cNvSpPr>
                      <wps:spPr>
                        <a:xfrm>
                          <a:off x="0" y="2788920"/>
                          <a:ext cx="6784975" cy="6935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1F497D">
                              <a:alpha val="30000"/>
                            </a:srgbClr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2" name="Rectangle"/>
                      <wps:cNvSpPr>
                        <a:spLocks/>
                      </wps:cNvSpPr>
                      <wps:spPr>
                        <a:xfrm>
                          <a:off x="0" y="2773680"/>
                          <a:ext cx="6858000" cy="38100"/>
                        </a:xfrm>
                        <a:prstGeom prst="rect">
                          <a:avLst/>
                        </a:prstGeom>
                        <a:solidFill>
                          <a:srgbClr val="1F497D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" name="Rectangle 5"/>
                      <wps:cNvSpPr/>
                      <wps:spPr>
                        <a:xfrm>
                          <a:off x="0" y="1310640"/>
                          <a:ext cx="6854825" cy="14757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6" descr="bubble design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066" b="58197"/>
                        <a:stretch/>
                      </pic:blipFill>
                      <pic:spPr bwMode="auto">
                        <a:xfrm>
                          <a:off x="0" y="0"/>
                          <a:ext cx="6854825" cy="27990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7" name="Rectangle 17"/>
                      <wps:cNvSpPr/>
                      <wps:spPr>
                        <a:xfrm>
                          <a:off x="0" y="10439400"/>
                          <a:ext cx="6784340" cy="943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"/>
                      <wps:cNvSpPr>
                        <a:spLocks/>
                      </wps:cNvSpPr>
                      <wps:spPr>
                        <a:xfrm>
                          <a:off x="0" y="10424160"/>
                          <a:ext cx="678561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" name="Round Same Side Corner Rectangle 14"/>
                      <wps:cNvSpPr/>
                      <wps:spPr>
                        <a:xfrm rot="10800000">
                          <a:off x="274320" y="1310640"/>
                          <a:ext cx="885825" cy="857250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Shape"/>
                      <wps:cNvSpPr/>
                      <wps:spPr>
                        <a:xfrm>
                          <a:off x="502920" y="1592580"/>
                          <a:ext cx="448311" cy="43053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7011" y="6372"/>
                              </a:moveTo>
                              <a:lnTo>
                                <a:pt x="19825" y="4715"/>
                              </a:lnTo>
                              <a:cubicBezTo>
                                <a:pt x="19091" y="3632"/>
                                <a:pt x="18173" y="2676"/>
                                <a:pt x="17133" y="1912"/>
                              </a:cubicBezTo>
                              <a:lnTo>
                                <a:pt x="15542" y="4842"/>
                              </a:lnTo>
                              <a:cubicBezTo>
                                <a:pt x="16032" y="5225"/>
                                <a:pt x="16582" y="5735"/>
                                <a:pt x="17011" y="6372"/>
                              </a:cubicBezTo>
                              <a:close/>
                              <a:moveTo>
                                <a:pt x="18357" y="9940"/>
                              </a:moveTo>
                              <a:lnTo>
                                <a:pt x="21600" y="9940"/>
                              </a:lnTo>
                              <a:cubicBezTo>
                                <a:pt x="21478" y="8602"/>
                                <a:pt x="21172" y="7264"/>
                                <a:pt x="20621" y="6117"/>
                              </a:cubicBezTo>
                              <a:lnTo>
                                <a:pt x="17867" y="7773"/>
                              </a:lnTo>
                              <a:cubicBezTo>
                                <a:pt x="18112" y="8474"/>
                                <a:pt x="18235" y="9175"/>
                                <a:pt x="18357" y="9940"/>
                              </a:cubicBezTo>
                              <a:close/>
                              <a:moveTo>
                                <a:pt x="15665" y="1019"/>
                              </a:moveTo>
                              <a:cubicBezTo>
                                <a:pt x="14502" y="446"/>
                                <a:pt x="13278" y="64"/>
                                <a:pt x="11993" y="0"/>
                              </a:cubicBezTo>
                              <a:lnTo>
                                <a:pt x="11993" y="3377"/>
                              </a:lnTo>
                              <a:cubicBezTo>
                                <a:pt x="12727" y="3441"/>
                                <a:pt x="13401" y="3632"/>
                                <a:pt x="14074" y="3950"/>
                              </a:cubicBezTo>
                              <a:lnTo>
                                <a:pt x="15665" y="1019"/>
                              </a:lnTo>
                              <a:close/>
                              <a:moveTo>
                                <a:pt x="11198" y="18287"/>
                              </a:moveTo>
                              <a:cubicBezTo>
                                <a:pt x="9117" y="18287"/>
                                <a:pt x="7159" y="17331"/>
                                <a:pt x="5813" y="15738"/>
                              </a:cubicBezTo>
                              <a:lnTo>
                                <a:pt x="8567" y="14081"/>
                              </a:lnTo>
                              <a:lnTo>
                                <a:pt x="0" y="8920"/>
                              </a:lnTo>
                              <a:lnTo>
                                <a:pt x="0" y="19242"/>
                              </a:lnTo>
                              <a:lnTo>
                                <a:pt x="2998" y="17458"/>
                              </a:lnTo>
                              <a:cubicBezTo>
                                <a:pt x="4956" y="20071"/>
                                <a:pt x="7955" y="21600"/>
                                <a:pt x="11198" y="21600"/>
                              </a:cubicBezTo>
                              <a:cubicBezTo>
                                <a:pt x="16644" y="21600"/>
                                <a:pt x="21172" y="17204"/>
                                <a:pt x="21600" y="11596"/>
                              </a:cubicBezTo>
                              <a:lnTo>
                                <a:pt x="18357" y="11596"/>
                              </a:lnTo>
                              <a:cubicBezTo>
                                <a:pt x="17929" y="15356"/>
                                <a:pt x="14930" y="18287"/>
                                <a:pt x="11198" y="18287"/>
                              </a:cubicBezTo>
                              <a:close/>
                              <a:moveTo>
                                <a:pt x="6914" y="4779"/>
                              </a:moveTo>
                              <a:lnTo>
                                <a:pt x="5324" y="1848"/>
                              </a:lnTo>
                              <a:cubicBezTo>
                                <a:pt x="4283" y="2612"/>
                                <a:pt x="3365" y="3568"/>
                                <a:pt x="2631" y="4651"/>
                              </a:cubicBezTo>
                              <a:lnTo>
                                <a:pt x="5446" y="6308"/>
                              </a:lnTo>
                              <a:cubicBezTo>
                                <a:pt x="5874" y="5735"/>
                                <a:pt x="6364" y="5225"/>
                                <a:pt x="6914" y="4779"/>
                              </a:cubicBezTo>
                              <a:close/>
                              <a:moveTo>
                                <a:pt x="10402" y="3377"/>
                              </a:moveTo>
                              <a:lnTo>
                                <a:pt x="10402" y="0"/>
                              </a:lnTo>
                              <a:cubicBezTo>
                                <a:pt x="9117" y="127"/>
                                <a:pt x="7832" y="446"/>
                                <a:pt x="6731" y="1019"/>
                              </a:cubicBezTo>
                              <a:lnTo>
                                <a:pt x="8322" y="3887"/>
                              </a:lnTo>
                              <a:cubicBezTo>
                                <a:pt x="8934" y="3632"/>
                                <a:pt x="9668" y="3441"/>
                                <a:pt x="10402" y="337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29E0FB58" id="Group 2" o:spid="_x0000_s1026" style="position:absolute;margin-left:0;margin-top:-140.1pt;width:540pt;height:896.3pt;z-index:-251648512" coordsize="68580,1138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">
              <v:rect id="Rectangle" o:spid="_x0000_s1027" style="position:absolute;left:685;top:27889;width:67817;height:69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" fillcolor="#1f497d" stroked="f" strokeweight="1pt">
                <v:fill opacity="13107f"/>
                <v:stroke miterlimit="4"/>
                <v:textbox inset="3pt,3pt,3pt,3pt"/>
              </v:rect>
              <v:rect id="Rectangle" o:spid="_x0000_s1028" style="position:absolute;top:27889;width:67849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<v:stroke opacity="19789f" miterlimit="4"/>
                <v:path arrowok="t"/>
                <v:textbox inset="3pt,3pt,3pt,3pt"/>
              </v:rect>
              <v:rect id="Rectangle" o:spid="_x0000_s1029" style="position:absolute;top:27736;width:68580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" fillcolor="#1f497d" stroked="f" strokeweight="1pt">
                <v:stroke miterlimit="4"/>
                <v:textbox inset="3pt,3pt,3pt,3pt"/>
              </v:rect>
              <v:rect id="Rectangle 5" o:spid="_x0000_s1030" style="position:absolute;top:13106;width:68548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31" type="#_x0000_t75" alt="bubble design" style="position:absolute;width:68548;height:27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">
                <v:imagedata r:id="rId3" o:title="bubble design" cropbottom="38140f" cropright="699f"/>
              </v:shape>
              <v:rect id="Rectangle 17" o:spid="_x0000_s1032" style="position:absolute;top:104394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" o:spid="_x0000_s1033" style="position:absolute;top:104241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" fillcolor="#1f497d [3215]" stroked="f" strokeweight="1pt">
                <v:stroke miterlimit="4"/>
                <v:textbox inset="3pt,3pt,3pt,3pt"/>
              </v:rect>
              <v:shape id="Round Same Side Corner Rectangle 14" o:spid="_x0000_s1034" style="position:absolute;left:2743;top:13106;width:8858;height:8572;rotation:180;visibility:visible;mso-wrap-style:square;v-text-anchor:middle" coordsize="88582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" path="m142878,l742947,v78909,,142878,63969,142878,142878l885825,857250r,l,857250r,l,142878c,63969,63969,,142878,xe" fillcolor="white [3212]" stroked="f" strokeweight="1pt">
                <v:path arrowok="t" o:connecttype="custom" o:connectlocs="142878,0;742947,0;885825,142878;885825,857250;885825,857250;0,857250;0,857250;0,142878;142878,0" o:connectangles="0,0,0,0,0,0,0,0,0"/>
              </v:shape>
              <v:shape id="Shape" o:spid="_x0000_s1035" style="position:absolute;left:5029;top:15925;width:4483;height:430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" path="m17011,6372l19825,4715c19091,3632,18173,2676,17133,1912l15542,4842v490,383,1040,893,1469,1530xm18357,9940r3243,c21478,8602,21172,7264,20621,6117l17867,7773v245,701,368,1402,490,2167xm15665,1019c14502,446,13278,64,11993,r,3377c12727,3441,13401,3632,14074,3950l15665,1019xm11198,18287v-2081,,-4039,-956,-5385,-2549l8567,14081,,8920,,19242,2998,17458v1958,2613,4957,4142,8200,4142c16644,21600,21172,17204,21600,11596r-3243,c17929,15356,14930,18287,11198,18287xm6914,4779l5324,1848c4283,2612,3365,3568,2631,4651l5446,6308c5874,5735,6364,5225,6914,4779xm10402,3377l10402,c9117,127,7832,446,6731,1019l8322,3887v612,-255,1346,-446,2080,-510xe" fillcolor="#1f497d [3215]" stroked="f" strokeweight="1pt">
                <v:stroke miterlimit="4" joinstyle="miter"/>
                <v:path arrowok="t" o:extrusionok="f" o:connecttype="custom" o:connectlocs="224156,215266;224156,215266;224156,215266;224156,215266" o:connectangles="0,90,180,27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26715B"/>
    <w:multiLevelType w:val="hybridMultilevel"/>
    <w:tmpl w:val="13F4E86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2584384"/>
    <w:multiLevelType w:val="hybridMultilevel"/>
    <w:tmpl w:val="A8182AE0"/>
    <w:lvl w:ilvl="0" w:tplc="04090013">
      <w:start w:val="1"/>
      <w:numFmt w:val="upperRoman"/>
      <w:lvlText w:val="%1."/>
      <w:lvlJc w:val="righ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251676D8"/>
    <w:multiLevelType w:val="hybridMultilevel"/>
    <w:tmpl w:val="2188D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A86D3A"/>
    <w:multiLevelType w:val="hybridMultilevel"/>
    <w:tmpl w:val="BDB65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E703F3"/>
    <w:multiLevelType w:val="hybridMultilevel"/>
    <w:tmpl w:val="55C49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A947C8"/>
    <w:multiLevelType w:val="hybridMultilevel"/>
    <w:tmpl w:val="381A8FC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BD5008"/>
    <w:multiLevelType w:val="hybridMultilevel"/>
    <w:tmpl w:val="FF6A2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removePersonalInformation/>
  <w:removeDateAndTime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EC3"/>
    <w:rsid w:val="00021247"/>
    <w:rsid w:val="00022874"/>
    <w:rsid w:val="00040F9E"/>
    <w:rsid w:val="000446ED"/>
    <w:rsid w:val="000458E8"/>
    <w:rsid w:val="000541FC"/>
    <w:rsid w:val="000878C0"/>
    <w:rsid w:val="000A3842"/>
    <w:rsid w:val="000C1542"/>
    <w:rsid w:val="000C627D"/>
    <w:rsid w:val="000C75BF"/>
    <w:rsid w:val="000E7CC3"/>
    <w:rsid w:val="000F24C5"/>
    <w:rsid w:val="00110721"/>
    <w:rsid w:val="00111303"/>
    <w:rsid w:val="00116E58"/>
    <w:rsid w:val="001257F0"/>
    <w:rsid w:val="0012759C"/>
    <w:rsid w:val="00162F83"/>
    <w:rsid w:val="0017403E"/>
    <w:rsid w:val="00186E90"/>
    <w:rsid w:val="001A199E"/>
    <w:rsid w:val="001F5AF3"/>
    <w:rsid w:val="00216054"/>
    <w:rsid w:val="00227B15"/>
    <w:rsid w:val="00227CED"/>
    <w:rsid w:val="002363B7"/>
    <w:rsid w:val="00243DD2"/>
    <w:rsid w:val="00250EFB"/>
    <w:rsid w:val="0025130C"/>
    <w:rsid w:val="00256391"/>
    <w:rsid w:val="002613CE"/>
    <w:rsid w:val="002633EB"/>
    <w:rsid w:val="00263631"/>
    <w:rsid w:val="00265218"/>
    <w:rsid w:val="00265A87"/>
    <w:rsid w:val="002748F5"/>
    <w:rsid w:val="0029559D"/>
    <w:rsid w:val="002C628F"/>
    <w:rsid w:val="002D3842"/>
    <w:rsid w:val="002E5206"/>
    <w:rsid w:val="002F19C9"/>
    <w:rsid w:val="00306174"/>
    <w:rsid w:val="00321448"/>
    <w:rsid w:val="00337C0F"/>
    <w:rsid w:val="00341A2C"/>
    <w:rsid w:val="00353BD5"/>
    <w:rsid w:val="003557F9"/>
    <w:rsid w:val="00356AD2"/>
    <w:rsid w:val="00366F6D"/>
    <w:rsid w:val="003866F2"/>
    <w:rsid w:val="003924AC"/>
    <w:rsid w:val="003957DF"/>
    <w:rsid w:val="00397966"/>
    <w:rsid w:val="003A088B"/>
    <w:rsid w:val="003B4410"/>
    <w:rsid w:val="003B4838"/>
    <w:rsid w:val="003B5C27"/>
    <w:rsid w:val="003B6057"/>
    <w:rsid w:val="003B6FF5"/>
    <w:rsid w:val="003B7A73"/>
    <w:rsid w:val="003E0129"/>
    <w:rsid w:val="00400BCB"/>
    <w:rsid w:val="00401A30"/>
    <w:rsid w:val="00401D86"/>
    <w:rsid w:val="00422F54"/>
    <w:rsid w:val="00431FD3"/>
    <w:rsid w:val="00435E8C"/>
    <w:rsid w:val="00447447"/>
    <w:rsid w:val="00463B35"/>
    <w:rsid w:val="00482917"/>
    <w:rsid w:val="00492A65"/>
    <w:rsid w:val="00492E18"/>
    <w:rsid w:val="004A0B3B"/>
    <w:rsid w:val="004B36E0"/>
    <w:rsid w:val="004B3D98"/>
    <w:rsid w:val="004C2F50"/>
    <w:rsid w:val="00500524"/>
    <w:rsid w:val="00510C47"/>
    <w:rsid w:val="005154F6"/>
    <w:rsid w:val="00550437"/>
    <w:rsid w:val="00562990"/>
    <w:rsid w:val="0056737D"/>
    <w:rsid w:val="0059443A"/>
    <w:rsid w:val="005A3AB8"/>
    <w:rsid w:val="005B284F"/>
    <w:rsid w:val="005C4E65"/>
    <w:rsid w:val="005D124E"/>
    <w:rsid w:val="005E0115"/>
    <w:rsid w:val="005E0FDB"/>
    <w:rsid w:val="005F44EB"/>
    <w:rsid w:val="005F499D"/>
    <w:rsid w:val="005F5362"/>
    <w:rsid w:val="0060649E"/>
    <w:rsid w:val="006224FF"/>
    <w:rsid w:val="00671E18"/>
    <w:rsid w:val="00674F12"/>
    <w:rsid w:val="00683EE6"/>
    <w:rsid w:val="006B62BF"/>
    <w:rsid w:val="006C68DE"/>
    <w:rsid w:val="006C75E8"/>
    <w:rsid w:val="006C7A40"/>
    <w:rsid w:val="006F32DE"/>
    <w:rsid w:val="007007DF"/>
    <w:rsid w:val="00704DDD"/>
    <w:rsid w:val="007076C9"/>
    <w:rsid w:val="0071089C"/>
    <w:rsid w:val="007268DF"/>
    <w:rsid w:val="00737AAB"/>
    <w:rsid w:val="00745D6E"/>
    <w:rsid w:val="00747028"/>
    <w:rsid w:val="00754220"/>
    <w:rsid w:val="007576B8"/>
    <w:rsid w:val="0079071F"/>
    <w:rsid w:val="007A57D9"/>
    <w:rsid w:val="007A77BB"/>
    <w:rsid w:val="007B52D2"/>
    <w:rsid w:val="007B5F29"/>
    <w:rsid w:val="007C1F7D"/>
    <w:rsid w:val="007D4902"/>
    <w:rsid w:val="007D63AA"/>
    <w:rsid w:val="007E6EAB"/>
    <w:rsid w:val="0080015B"/>
    <w:rsid w:val="0080086F"/>
    <w:rsid w:val="00827194"/>
    <w:rsid w:val="00831C4E"/>
    <w:rsid w:val="008330BD"/>
    <w:rsid w:val="008370D3"/>
    <w:rsid w:val="008374E8"/>
    <w:rsid w:val="00844BAD"/>
    <w:rsid w:val="00851EBC"/>
    <w:rsid w:val="00860DCB"/>
    <w:rsid w:val="0086589C"/>
    <w:rsid w:val="00874636"/>
    <w:rsid w:val="00891FBA"/>
    <w:rsid w:val="008A1601"/>
    <w:rsid w:val="008B43A8"/>
    <w:rsid w:val="008D2498"/>
    <w:rsid w:val="008D3EE1"/>
    <w:rsid w:val="008E0C7F"/>
    <w:rsid w:val="008F162B"/>
    <w:rsid w:val="008F6FE0"/>
    <w:rsid w:val="0090219B"/>
    <w:rsid w:val="00945558"/>
    <w:rsid w:val="00965583"/>
    <w:rsid w:val="00967204"/>
    <w:rsid w:val="00986712"/>
    <w:rsid w:val="00994FFC"/>
    <w:rsid w:val="009972BC"/>
    <w:rsid w:val="009A1BDB"/>
    <w:rsid w:val="009B0D08"/>
    <w:rsid w:val="009B320E"/>
    <w:rsid w:val="009C5382"/>
    <w:rsid w:val="009E0252"/>
    <w:rsid w:val="009E5AFE"/>
    <w:rsid w:val="009E6AC6"/>
    <w:rsid w:val="009F6A60"/>
    <w:rsid w:val="009F6E3D"/>
    <w:rsid w:val="00A0347B"/>
    <w:rsid w:val="00A05E3E"/>
    <w:rsid w:val="00A0671B"/>
    <w:rsid w:val="00A21AD1"/>
    <w:rsid w:val="00A24B80"/>
    <w:rsid w:val="00A3321A"/>
    <w:rsid w:val="00A3333C"/>
    <w:rsid w:val="00A51A09"/>
    <w:rsid w:val="00A52051"/>
    <w:rsid w:val="00A578BE"/>
    <w:rsid w:val="00A61E98"/>
    <w:rsid w:val="00A64916"/>
    <w:rsid w:val="00A73D92"/>
    <w:rsid w:val="00A84CB0"/>
    <w:rsid w:val="00A92155"/>
    <w:rsid w:val="00AC7198"/>
    <w:rsid w:val="00AD0F4E"/>
    <w:rsid w:val="00AE0EC3"/>
    <w:rsid w:val="00AE3FB7"/>
    <w:rsid w:val="00AF09A9"/>
    <w:rsid w:val="00AF0A4E"/>
    <w:rsid w:val="00AF3AFE"/>
    <w:rsid w:val="00B11672"/>
    <w:rsid w:val="00B11F89"/>
    <w:rsid w:val="00B122BA"/>
    <w:rsid w:val="00B35B57"/>
    <w:rsid w:val="00B44537"/>
    <w:rsid w:val="00B516B1"/>
    <w:rsid w:val="00B51E97"/>
    <w:rsid w:val="00B657A9"/>
    <w:rsid w:val="00B67E0C"/>
    <w:rsid w:val="00B72BA6"/>
    <w:rsid w:val="00B91943"/>
    <w:rsid w:val="00B94E60"/>
    <w:rsid w:val="00BA1423"/>
    <w:rsid w:val="00BC1B68"/>
    <w:rsid w:val="00BC3C49"/>
    <w:rsid w:val="00BF138E"/>
    <w:rsid w:val="00BF2400"/>
    <w:rsid w:val="00BF5164"/>
    <w:rsid w:val="00BF5A49"/>
    <w:rsid w:val="00BF7AD2"/>
    <w:rsid w:val="00C0468F"/>
    <w:rsid w:val="00C06FD2"/>
    <w:rsid w:val="00C16742"/>
    <w:rsid w:val="00C664DD"/>
    <w:rsid w:val="00C70BC8"/>
    <w:rsid w:val="00C82AFA"/>
    <w:rsid w:val="00CA06F5"/>
    <w:rsid w:val="00CA1D72"/>
    <w:rsid w:val="00CB1BA8"/>
    <w:rsid w:val="00CB505A"/>
    <w:rsid w:val="00CB764E"/>
    <w:rsid w:val="00CE7445"/>
    <w:rsid w:val="00CE7669"/>
    <w:rsid w:val="00CF176A"/>
    <w:rsid w:val="00CF7878"/>
    <w:rsid w:val="00D01255"/>
    <w:rsid w:val="00D0792E"/>
    <w:rsid w:val="00D26247"/>
    <w:rsid w:val="00D31EAA"/>
    <w:rsid w:val="00D4436A"/>
    <w:rsid w:val="00D65012"/>
    <w:rsid w:val="00D67E8D"/>
    <w:rsid w:val="00D858E1"/>
    <w:rsid w:val="00DA38AE"/>
    <w:rsid w:val="00DA6B53"/>
    <w:rsid w:val="00DD154B"/>
    <w:rsid w:val="00DE5EC3"/>
    <w:rsid w:val="00DF2874"/>
    <w:rsid w:val="00DF7F8F"/>
    <w:rsid w:val="00E0177F"/>
    <w:rsid w:val="00E46711"/>
    <w:rsid w:val="00E53AFF"/>
    <w:rsid w:val="00E61546"/>
    <w:rsid w:val="00E7517A"/>
    <w:rsid w:val="00E8362C"/>
    <w:rsid w:val="00E83A75"/>
    <w:rsid w:val="00EA3A07"/>
    <w:rsid w:val="00EB68E2"/>
    <w:rsid w:val="00EC700A"/>
    <w:rsid w:val="00EC721F"/>
    <w:rsid w:val="00ED223F"/>
    <w:rsid w:val="00EF5C15"/>
    <w:rsid w:val="00F02AC0"/>
    <w:rsid w:val="00F044DC"/>
    <w:rsid w:val="00F12D2E"/>
    <w:rsid w:val="00F27B67"/>
    <w:rsid w:val="00F32469"/>
    <w:rsid w:val="00F45F6C"/>
    <w:rsid w:val="00F46214"/>
    <w:rsid w:val="00F56E98"/>
    <w:rsid w:val="00F57347"/>
    <w:rsid w:val="00F600D2"/>
    <w:rsid w:val="00F63C0F"/>
    <w:rsid w:val="00F81681"/>
    <w:rsid w:val="00F8443B"/>
    <w:rsid w:val="00FB5AA4"/>
    <w:rsid w:val="00FC0271"/>
    <w:rsid w:val="00FC086D"/>
    <w:rsid w:val="00FF0AA8"/>
    <w:rsid w:val="00FF6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3E20AF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ranklin Gothic Book" w:eastAsia="Franklin Gothic Book" w:hAnsi="Franklin Gothic Boo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6742"/>
    <w:pPr>
      <w:spacing w:after="240"/>
    </w:pPr>
    <w:rPr>
      <w:rFonts w:asciiTheme="minorHAnsi" w:hAnsiTheme="minorHAnsi"/>
      <w:color w:val="000000"/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DA38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71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DAD08B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5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25130C"/>
    <w:pPr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">
    <w:name w:val="Text"/>
    <w:basedOn w:val="Normal"/>
    <w:next w:val="Normal"/>
    <w:uiPriority w:val="1"/>
    <w:qFormat/>
    <w:rsid w:val="00265218"/>
  </w:style>
  <w:style w:type="paragraph" w:customStyle="1" w:styleId="BlueText">
    <w:name w:val="Blue Text"/>
    <w:basedOn w:val="Normal"/>
    <w:uiPriority w:val="3"/>
    <w:qFormat/>
    <w:rsid w:val="00C16742"/>
    <w:pPr>
      <w:spacing w:after="120"/>
    </w:pPr>
    <w:rPr>
      <w:color w:val="1F497D" w:themeColor="text2"/>
    </w:rPr>
  </w:style>
  <w:style w:type="paragraph" w:customStyle="1" w:styleId="Contacts">
    <w:name w:val="Contacts"/>
    <w:basedOn w:val="Normal"/>
    <w:uiPriority w:val="5"/>
    <w:qFormat/>
    <w:rsid w:val="005154F6"/>
    <w:pPr>
      <w:spacing w:after="0"/>
      <w:jc w:val="center"/>
    </w:pPr>
    <w:rPr>
      <w:caps/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Text"/>
    <w:uiPriority w:val="2"/>
    <w:qFormat/>
    <w:rsid w:val="001A199E"/>
    <w:rPr>
      <w:b/>
      <w:bCs/>
      <w:color w:val="000000" w:themeColor="text1"/>
      <w:sz w:val="24"/>
    </w:rPr>
  </w:style>
  <w:style w:type="paragraph" w:customStyle="1" w:styleId="BlueBoldText">
    <w:name w:val="Blue Bold Text"/>
    <w:basedOn w:val="BlueText"/>
    <w:uiPriority w:val="4"/>
    <w:qFormat/>
    <w:rsid w:val="00C16742"/>
    <w:rPr>
      <w:b/>
      <w:bCs/>
      <w:sz w:val="24"/>
    </w:rPr>
  </w:style>
  <w:style w:type="paragraph" w:customStyle="1" w:styleId="Notes">
    <w:name w:val="Notes"/>
    <w:basedOn w:val="BlueText"/>
    <w:uiPriority w:val="6"/>
    <w:qFormat/>
    <w:rsid w:val="001A199E"/>
    <w:rPr>
      <w:i/>
      <w:iCs/>
      <w:sz w:val="20"/>
    </w:rPr>
  </w:style>
  <w:style w:type="paragraph" w:customStyle="1" w:styleId="TextCentered">
    <w:name w:val="Text (Centered)"/>
    <w:basedOn w:val="Text"/>
    <w:semiHidden/>
    <w:rsid w:val="005C4E65"/>
    <w:pPr>
      <w:spacing w:after="120"/>
      <w:jc w:val="center"/>
    </w:pPr>
    <w:rPr>
      <w:rFonts w:eastAsia="Times New Roman"/>
      <w:szCs w:val="20"/>
    </w:rPr>
  </w:style>
  <w:style w:type="paragraph" w:customStyle="1" w:styleId="BoldTextCentered">
    <w:name w:val="Bold Text (Centered)"/>
    <w:basedOn w:val="BoldText"/>
    <w:semiHidden/>
    <w:rsid w:val="005C4E65"/>
    <w:pPr>
      <w:jc w:val="center"/>
    </w:pPr>
    <w:rPr>
      <w:rFonts w:eastAsia="Times New Roman"/>
      <w:szCs w:val="20"/>
    </w:rPr>
  </w:style>
  <w:style w:type="paragraph" w:customStyle="1" w:styleId="BoldTableText">
    <w:name w:val="Bold Table Text"/>
    <w:basedOn w:val="BoldText"/>
    <w:qFormat/>
    <w:rsid w:val="0079071F"/>
    <w:pPr>
      <w:jc w:val="center"/>
    </w:pPr>
  </w:style>
  <w:style w:type="paragraph" w:styleId="ListParagraph">
    <w:name w:val="List Paragraph"/>
    <w:basedOn w:val="Normal"/>
    <w:uiPriority w:val="34"/>
    <w:qFormat/>
    <w:rsid w:val="00C82A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0F9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F9E"/>
    <w:rPr>
      <w:rFonts w:ascii="Segoe UI" w:hAnsi="Segoe UI" w:cs="Segoe UI"/>
      <w:color w:val="000000"/>
      <w:sz w:val="18"/>
      <w:szCs w:val="18"/>
    </w:rPr>
  </w:style>
  <w:style w:type="paragraph" w:styleId="NoSpacing">
    <w:name w:val="No Spacing"/>
    <w:link w:val="NoSpacingChar"/>
    <w:uiPriority w:val="1"/>
    <w:qFormat/>
    <w:rsid w:val="000541FC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0541FC"/>
    <w:rPr>
      <w:rFonts w:asciiTheme="minorHAnsi" w:eastAsiaTheme="minorEastAsia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DA38AE"/>
    <w:rPr>
      <w:rFonts w:asciiTheme="majorHAnsi" w:eastAsiaTheme="majorEastAsia" w:hAnsiTheme="majorHAnsi" w:cstheme="majorBidi"/>
      <w:color w:val="DAD08B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7194"/>
    <w:rPr>
      <w:rFonts w:asciiTheme="majorHAnsi" w:eastAsiaTheme="majorEastAsia" w:hAnsiTheme="majorHAnsi" w:cstheme="majorBidi"/>
      <w:color w:val="DAD08B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AD0F4E"/>
    <w:rPr>
      <w:color w:val="0000FF"/>
      <w:u w:val="single"/>
    </w:rPr>
  </w:style>
  <w:style w:type="paragraph" w:customStyle="1" w:styleId="Default">
    <w:name w:val="Default"/>
    <w:rsid w:val="00A64916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02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309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had\AppData\Roaming\Microsoft\Templates\Follow%20up%20letter%20healthcare.dotx" TargetMode="External"/></Relationship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11937E7-2B32-48C5-B17A-3B5032077D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9AD60B-AF2B-41DF-8C57-6AA4C3B2E3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BFB996-C698-4356-9C9A-063120BB51E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E16B9D0-6F0C-4B88-B479-C6933BD67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Follow up letter healthcare</Template>
  <TotalTime>0</TotalTime>
  <Pages>1</Pages>
  <Words>230</Words>
  <Characters>1311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2022-01-06T10:27:00Z</dcterms:created>
  <dcterms:modified xsi:type="dcterms:W3CDTF">2022-01-06T10:27:00Z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