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17490811" w:rsidR="000541FC" w:rsidRPr="00C70BC8" w:rsidRDefault="000541FC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>DRAP ALERT NO.</w:t>
                                  </w:r>
                                  <w:r w:rsidR="002F19C9"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>o</w:t>
                                  </w:r>
                                  <w:proofErr w:type="gramEnd"/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I/S/</w:t>
                                  </w:r>
                                  <w:r w:rsidR="001C4721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11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-21-0</w:t>
                                  </w:r>
                                  <w:r w:rsidR="001C4721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17490811" w:rsidR="000541FC" w:rsidRPr="00C70BC8" w:rsidRDefault="000541FC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>DRAP ALERT NO.</w:t>
                            </w:r>
                            <w:r w:rsidR="002F19C9"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>o</w:t>
                            </w:r>
                            <w:proofErr w:type="gramEnd"/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I/S/</w:t>
                            </w:r>
                            <w:r w:rsidR="001C4721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11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-21-0</w:t>
                            </w:r>
                            <w:r w:rsidR="001C4721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286CFFC0" w14:textId="565AE894" w:rsidR="00827194" w:rsidRDefault="00227B15" w:rsidP="006224FF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bookmarkStart w:id="0" w:name="_GoBack"/>
            <w:r>
              <w:rPr>
                <w:rFonts w:ascii="Times New Roman" w:hAnsi="Times New Roman"/>
                <w:sz w:val="26"/>
                <w:szCs w:val="26"/>
              </w:rPr>
              <w:t xml:space="preserve">SUBSTANDARD </w:t>
            </w:r>
            <w:r w:rsidR="001C4721">
              <w:rPr>
                <w:rFonts w:ascii="Times New Roman" w:hAnsi="Times New Roman"/>
                <w:sz w:val="26"/>
                <w:szCs w:val="26"/>
              </w:rPr>
              <w:t>REM</w:t>
            </w:r>
            <w:r w:rsidR="0048639C">
              <w:rPr>
                <w:rFonts w:ascii="Times New Roman" w:hAnsi="Times New Roman"/>
                <w:sz w:val="26"/>
                <w:szCs w:val="26"/>
              </w:rPr>
              <w:t>-</w:t>
            </w:r>
            <w:r w:rsidR="001C4721">
              <w:rPr>
                <w:rFonts w:ascii="Times New Roman" w:hAnsi="Times New Roman"/>
                <w:sz w:val="26"/>
                <w:szCs w:val="26"/>
              </w:rPr>
              <w:t>D IV INFUSION</w:t>
            </w:r>
            <w:r w:rsidR="00C85CAA">
              <w:rPr>
                <w:rFonts w:ascii="Times New Roman" w:hAnsi="Times New Roman"/>
                <w:sz w:val="26"/>
                <w:szCs w:val="26"/>
              </w:rPr>
              <w:t xml:space="preserve"> BATCH NO. RD109</w:t>
            </w:r>
          </w:p>
          <w:p w14:paraId="1043D81A" w14:textId="48F56891" w:rsidR="00111303" w:rsidRPr="00111303" w:rsidRDefault="00111303" w:rsidP="006224FF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303">
              <w:rPr>
                <w:rFonts w:ascii="Times New Roman" w:hAnsi="Times New Roman"/>
                <w:sz w:val="20"/>
                <w:szCs w:val="20"/>
              </w:rPr>
              <w:t>(MANUFACTURED BY</w:t>
            </w:r>
            <w:r w:rsidR="00CF176A">
              <w:rPr>
                <w:rFonts w:ascii="Times New Roman" w:hAnsi="Times New Roman"/>
                <w:sz w:val="20"/>
                <w:szCs w:val="20"/>
              </w:rPr>
              <w:t xml:space="preserve"> M/S. </w:t>
            </w:r>
            <w:r w:rsidR="00614A43">
              <w:rPr>
                <w:rFonts w:ascii="Times New Roman" w:hAnsi="Times New Roman"/>
                <w:sz w:val="20"/>
                <w:szCs w:val="20"/>
              </w:rPr>
              <w:t>LIVEN PHARMACEUTICALS</w:t>
            </w:r>
            <w:r w:rsidR="00227B15">
              <w:rPr>
                <w:rFonts w:ascii="Times New Roman" w:hAnsi="Times New Roman"/>
                <w:sz w:val="20"/>
                <w:szCs w:val="20"/>
              </w:rPr>
              <w:t xml:space="preserve"> (PVT.) LTD.,</w:t>
            </w:r>
            <w:r w:rsidR="00614A43">
              <w:rPr>
                <w:rFonts w:ascii="Times New Roman" w:hAnsi="Times New Roman"/>
                <w:sz w:val="20"/>
                <w:szCs w:val="20"/>
              </w:rPr>
              <w:t xml:space="preserve"> KASUR</w:t>
            </w:r>
            <w:r w:rsidR="009F6A60">
              <w:rPr>
                <w:rFonts w:ascii="Times New Roman" w:hAnsi="Times New Roman"/>
                <w:sz w:val="20"/>
                <w:szCs w:val="20"/>
              </w:rPr>
              <w:t>)</w:t>
            </w:r>
          </w:p>
          <w:bookmarkEnd w:id="0"/>
          <w:p w14:paraId="067DA391" w14:textId="7CFF218B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397966" w:rsidRPr="00397966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E9765E">
              <w:rPr>
                <w:rFonts w:ascii="Times New Roman" w:hAnsi="Times New Roman"/>
                <w:b w:val="0"/>
                <w:color w:val="auto"/>
              </w:rPr>
              <w:t>10</w:t>
            </w:r>
            <w:r w:rsidR="00614A43" w:rsidRPr="00614A43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614A43">
              <w:rPr>
                <w:rFonts w:ascii="Times New Roman" w:hAnsi="Times New Roman"/>
                <w:b w:val="0"/>
                <w:color w:val="auto"/>
              </w:rPr>
              <w:t xml:space="preserve"> November</w:t>
            </w:r>
            <w:r w:rsidRPr="00C70BC8">
              <w:rPr>
                <w:rFonts w:ascii="Times New Roman" w:hAnsi="Times New Roman"/>
                <w:b w:val="0"/>
                <w:bCs w:val="0"/>
                <w:color w:val="000000"/>
              </w:rPr>
              <w:t>,202</w:t>
            </w:r>
            <w:r w:rsidR="000A3842" w:rsidRPr="00C70BC8">
              <w:rPr>
                <w:rFonts w:ascii="Times New Roman" w:hAnsi="Times New Roman"/>
                <w:b w:val="0"/>
                <w:bCs w:val="0"/>
                <w:color w:val="000000"/>
              </w:rPr>
              <w:t>1.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6D497B7B" w14:textId="77777777" w:rsidR="000A3842" w:rsidRDefault="00C82AFA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>Healthcare Profession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als- Physicians, Pharmacists, </w:t>
            </w:r>
            <w:r w:rsidR="000A3842"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 w:rsidR="000A3842">
              <w:rPr>
                <w:rFonts w:ascii="Times New Roman" w:hAnsi="Times New Roman"/>
                <w:sz w:val="24"/>
              </w:rPr>
              <w:t>.</w:t>
            </w:r>
          </w:p>
          <w:p w14:paraId="2CC80259" w14:textId="451C3B61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4CA70885" w14:textId="02DE2076" w:rsidR="00227B15" w:rsidRPr="000A3842" w:rsidRDefault="00227B15" w:rsidP="00227B15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CDL Karachi has declared the batch No. </w:t>
            </w:r>
            <w:r w:rsidR="00614A43">
              <w:rPr>
                <w:rFonts w:ascii="Times New Roman" w:hAnsi="Times New Roman"/>
                <w:sz w:val="24"/>
              </w:rPr>
              <w:t>RD109</w:t>
            </w:r>
            <w:r>
              <w:rPr>
                <w:rFonts w:ascii="Times New Roman" w:hAnsi="Times New Roman"/>
                <w:sz w:val="24"/>
              </w:rPr>
              <w:t xml:space="preserve"> of product “</w:t>
            </w:r>
            <w:r w:rsidR="00614A43">
              <w:rPr>
                <w:rFonts w:ascii="Times New Roman" w:hAnsi="Times New Roman"/>
                <w:sz w:val="24"/>
              </w:rPr>
              <w:t>Rem-D IV Infusion</w:t>
            </w:r>
            <w:r>
              <w:rPr>
                <w:rFonts w:ascii="Times New Roman" w:hAnsi="Times New Roman"/>
                <w:sz w:val="24"/>
              </w:rPr>
              <w:t>” as substandard drug product.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53"/>
              <w:gridCol w:w="1656"/>
              <w:gridCol w:w="2311"/>
              <w:gridCol w:w="1736"/>
              <w:gridCol w:w="1799"/>
              <w:gridCol w:w="1689"/>
            </w:tblGrid>
            <w:tr w:rsidR="00227B15" w14:paraId="5449CFF4" w14:textId="77777777" w:rsidTr="00BF7EE7">
              <w:tc>
                <w:tcPr>
                  <w:tcW w:w="331" w:type="pct"/>
                </w:tcPr>
                <w:p w14:paraId="3EFEA571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Sr.</w:t>
                  </w:r>
                </w:p>
              </w:tc>
              <w:tc>
                <w:tcPr>
                  <w:tcW w:w="841" w:type="pct"/>
                </w:tcPr>
                <w:p w14:paraId="4A1DB2B2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Product Name</w:t>
                  </w:r>
                </w:p>
              </w:tc>
              <w:tc>
                <w:tcPr>
                  <w:tcW w:w="1174" w:type="pct"/>
                </w:tcPr>
                <w:p w14:paraId="705D3DE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Active Ingredient</w:t>
                  </w:r>
                </w:p>
              </w:tc>
              <w:tc>
                <w:tcPr>
                  <w:tcW w:w="882" w:type="pct"/>
                </w:tcPr>
                <w:p w14:paraId="441D1F63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Mfg. &amp; Exp. date</w:t>
                  </w:r>
                </w:p>
              </w:tc>
              <w:tc>
                <w:tcPr>
                  <w:tcW w:w="914" w:type="pct"/>
                </w:tcPr>
                <w:p w14:paraId="2C49E9A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Batch No.</w:t>
                  </w:r>
                </w:p>
              </w:tc>
              <w:tc>
                <w:tcPr>
                  <w:tcW w:w="858" w:type="pct"/>
                </w:tcPr>
                <w:p w14:paraId="2A95EA4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Test/Analysis result of DTL</w:t>
                  </w:r>
                </w:p>
              </w:tc>
            </w:tr>
            <w:tr w:rsidR="00227B15" w14:paraId="5E6409AA" w14:textId="77777777" w:rsidTr="00BF7EE7">
              <w:tc>
                <w:tcPr>
                  <w:tcW w:w="331" w:type="pct"/>
                </w:tcPr>
                <w:p w14:paraId="2EBBB0E3" w14:textId="77777777" w:rsidR="00227B15" w:rsidRPr="00F56E98" w:rsidRDefault="00227B15" w:rsidP="00227B15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1" w:type="pct"/>
                </w:tcPr>
                <w:p w14:paraId="717DC7DB" w14:textId="4835ACE9" w:rsidR="00227B15" w:rsidRPr="00F56E98" w:rsidRDefault="00614A43" w:rsidP="00227B15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Rem D IV Infusion</w:t>
                  </w:r>
                </w:p>
              </w:tc>
              <w:tc>
                <w:tcPr>
                  <w:tcW w:w="1174" w:type="pct"/>
                </w:tcPr>
                <w:p w14:paraId="01692322" w14:textId="4CA8EB02" w:rsidR="00227B15" w:rsidRPr="00F56E98" w:rsidRDefault="00614A43" w:rsidP="00227B15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Remdesivir</w:t>
                  </w:r>
                  <w:proofErr w:type="spellEnd"/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 5mg/ml</w:t>
                  </w:r>
                </w:p>
              </w:tc>
              <w:tc>
                <w:tcPr>
                  <w:tcW w:w="882" w:type="pct"/>
                </w:tcPr>
                <w:p w14:paraId="39758B85" w14:textId="1D22E38F" w:rsidR="00227B15" w:rsidRDefault="00227B15" w:rsidP="00227B15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Mfg</w:t>
                  </w:r>
                  <w:proofErr w:type="spellEnd"/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: 0</w:t>
                  </w:r>
                  <w:r w:rsidR="00614A43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9</w:t>
                  </w: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-2021</w:t>
                  </w:r>
                </w:p>
                <w:p w14:paraId="6D7641AF" w14:textId="278E4DBC" w:rsidR="00227B15" w:rsidRPr="00F56E98" w:rsidRDefault="00227B15" w:rsidP="00227B15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Exp: 0</w:t>
                  </w:r>
                  <w:r w:rsidR="00614A43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9</w:t>
                  </w: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-202</w:t>
                  </w:r>
                  <w:r w:rsidR="00614A43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4" w:type="pct"/>
                </w:tcPr>
                <w:p w14:paraId="6CC2D01B" w14:textId="45C364C1" w:rsidR="00227B15" w:rsidRPr="00F56E98" w:rsidRDefault="00614A43" w:rsidP="00227B15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RD109</w:t>
                  </w:r>
                </w:p>
              </w:tc>
              <w:tc>
                <w:tcPr>
                  <w:tcW w:w="858" w:type="pct"/>
                </w:tcPr>
                <w:p w14:paraId="08B68DA1" w14:textId="77777777" w:rsidR="00227B15" w:rsidRPr="00F56E98" w:rsidRDefault="00227B15" w:rsidP="00227B15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Substandard</w:t>
                  </w:r>
                </w:p>
              </w:tc>
            </w:tr>
          </w:tbl>
          <w:p w14:paraId="3ED3B718" w14:textId="77777777" w:rsidR="00227B15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Identification of product:</w:t>
            </w:r>
          </w:p>
          <w:p w14:paraId="5B23E29E" w14:textId="580618D1" w:rsidR="00227B15" w:rsidRDefault="00614A43" w:rsidP="00227B15">
            <w:pPr>
              <w:pStyle w:val="BlueBoldText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Clear Colorless solution in glass vial</w:t>
            </w:r>
            <w:r w:rsidR="00227B15">
              <w:rPr>
                <w:rFonts w:ascii="Times New Roman" w:hAnsi="Times New Roman"/>
                <w:b w:val="0"/>
                <w:color w:val="auto"/>
              </w:rPr>
              <w:t>.</w:t>
            </w:r>
          </w:p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0FF5411E" w14:textId="19CE404B" w:rsidR="00227B15" w:rsidRPr="000A3842" w:rsidRDefault="00227B15" w:rsidP="00227B15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1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="0059443A" w:rsidRPr="008370D3">
              <w:rPr>
                <w:rFonts w:ascii="Times New Roman" w:hAnsi="Times New Roman"/>
                <w:b/>
                <w:sz w:val="24"/>
              </w:rPr>
              <w:t xml:space="preserve">substandard </w:t>
            </w:r>
            <w:r w:rsidRPr="008370D3">
              <w:rPr>
                <w:rFonts w:ascii="Times New Roman" w:hAnsi="Times New Roman"/>
                <w:b/>
                <w:sz w:val="24"/>
              </w:rPr>
              <w:t>product</w:t>
            </w:r>
            <w:r w:rsidRPr="000A3842">
              <w:rPr>
                <w:rFonts w:ascii="Times New Roman" w:hAnsi="Times New Roman"/>
                <w:sz w:val="24"/>
              </w:rPr>
              <w:t xml:space="preserve"> batch. </w:t>
            </w:r>
          </w:p>
          <w:p w14:paraId="4ECFD9CA" w14:textId="069D23F3" w:rsidR="00227B15" w:rsidRDefault="00227B15" w:rsidP="00227B15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="003866F2" w:rsidRPr="008370D3">
              <w:rPr>
                <w:rFonts w:ascii="Times New Roman" w:hAnsi="Times New Roman"/>
                <w:b/>
                <w:sz w:val="24"/>
              </w:rPr>
              <w:t xml:space="preserve">substandard </w:t>
            </w:r>
            <w:r w:rsidRPr="008370D3">
              <w:rPr>
                <w:rFonts w:ascii="Times New Roman" w:hAnsi="Times New Roman"/>
                <w:b/>
                <w:sz w:val="24"/>
              </w:rPr>
              <w:t>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16E2F593" w:rsidR="008A1601" w:rsidRPr="00A64916" w:rsidRDefault="00227B15" w:rsidP="00227B15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C38B6" w14:textId="77777777" w:rsidR="00DD4755" w:rsidRDefault="00DD4755" w:rsidP="00F02AC0">
      <w:r>
        <w:separator/>
      </w:r>
    </w:p>
  </w:endnote>
  <w:endnote w:type="continuationSeparator" w:id="0">
    <w:p w14:paraId="07406453" w14:textId="77777777" w:rsidR="00DD4755" w:rsidRDefault="00DD4755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AE3FB7" w:rsidRPr="00306174" w:rsidRDefault="00E7517A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AE3FB7" w:rsidRPr="00306174" w:rsidRDefault="00A64916" w:rsidP="00C16742">
          <w:pPr>
            <w:pStyle w:val="Contacts"/>
          </w:pPr>
          <w:r>
            <w:t xml:space="preserve">92 51 </w:t>
          </w:r>
          <w:r w:rsidR="003A088B">
            <w:t>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AE3FB7" w:rsidRPr="00306174" w:rsidRDefault="00A6491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6A659" w14:textId="77777777" w:rsidR="00DD4755" w:rsidRDefault="00DD4755" w:rsidP="00F02AC0">
      <w:r>
        <w:separator/>
      </w:r>
    </w:p>
  </w:footnote>
  <w:footnote w:type="continuationSeparator" w:id="0">
    <w:p w14:paraId="6B76818F" w14:textId="77777777" w:rsidR="00DD4755" w:rsidRDefault="00DD4755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BC1B68" w:rsidRDefault="007A57D9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742">
      <w:rPr>
        <w:noProof/>
      </w:rPr>
      <w:t xml:space="preserve"> </w:t>
    </w:r>
    <w:r w:rsidR="00A61E98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07140"/>
    <w:rsid w:val="00021247"/>
    <w:rsid w:val="00022874"/>
    <w:rsid w:val="00040F9E"/>
    <w:rsid w:val="000446ED"/>
    <w:rsid w:val="000458E8"/>
    <w:rsid w:val="000541FC"/>
    <w:rsid w:val="000878C0"/>
    <w:rsid w:val="000A3842"/>
    <w:rsid w:val="000C1542"/>
    <w:rsid w:val="000C627D"/>
    <w:rsid w:val="000C75BF"/>
    <w:rsid w:val="000E7CC3"/>
    <w:rsid w:val="000F24C5"/>
    <w:rsid w:val="00110721"/>
    <w:rsid w:val="00111303"/>
    <w:rsid w:val="00116E58"/>
    <w:rsid w:val="001257F0"/>
    <w:rsid w:val="0012759C"/>
    <w:rsid w:val="00162F83"/>
    <w:rsid w:val="0017403E"/>
    <w:rsid w:val="00186E90"/>
    <w:rsid w:val="001A199E"/>
    <w:rsid w:val="001C4721"/>
    <w:rsid w:val="001F5AF3"/>
    <w:rsid w:val="00216054"/>
    <w:rsid w:val="00227B15"/>
    <w:rsid w:val="00227CED"/>
    <w:rsid w:val="00243DD2"/>
    <w:rsid w:val="00250EFB"/>
    <w:rsid w:val="0025130C"/>
    <w:rsid w:val="00256391"/>
    <w:rsid w:val="002633EB"/>
    <w:rsid w:val="00263631"/>
    <w:rsid w:val="00265218"/>
    <w:rsid w:val="00265A87"/>
    <w:rsid w:val="002748F5"/>
    <w:rsid w:val="0029559D"/>
    <w:rsid w:val="002C628F"/>
    <w:rsid w:val="002D3842"/>
    <w:rsid w:val="002E5206"/>
    <w:rsid w:val="002F19C9"/>
    <w:rsid w:val="00306174"/>
    <w:rsid w:val="00321448"/>
    <w:rsid w:val="00337C0F"/>
    <w:rsid w:val="00341A2C"/>
    <w:rsid w:val="00353BD5"/>
    <w:rsid w:val="003557F9"/>
    <w:rsid w:val="00366F6D"/>
    <w:rsid w:val="003866F2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D3E22"/>
    <w:rsid w:val="003E0129"/>
    <w:rsid w:val="00401A30"/>
    <w:rsid w:val="00401D86"/>
    <w:rsid w:val="00422F54"/>
    <w:rsid w:val="00431FD3"/>
    <w:rsid w:val="00435E8C"/>
    <w:rsid w:val="00447447"/>
    <w:rsid w:val="00463B35"/>
    <w:rsid w:val="00482917"/>
    <w:rsid w:val="0048639C"/>
    <w:rsid w:val="00492A65"/>
    <w:rsid w:val="00492E18"/>
    <w:rsid w:val="004B36E0"/>
    <w:rsid w:val="004B3D98"/>
    <w:rsid w:val="004C2F50"/>
    <w:rsid w:val="00510C47"/>
    <w:rsid w:val="005154F6"/>
    <w:rsid w:val="00562990"/>
    <w:rsid w:val="0056737D"/>
    <w:rsid w:val="0059443A"/>
    <w:rsid w:val="005A3AB8"/>
    <w:rsid w:val="005B284F"/>
    <w:rsid w:val="005C4E65"/>
    <w:rsid w:val="005D124E"/>
    <w:rsid w:val="005E0115"/>
    <w:rsid w:val="005E0FDB"/>
    <w:rsid w:val="005F44EB"/>
    <w:rsid w:val="005F499D"/>
    <w:rsid w:val="005F5362"/>
    <w:rsid w:val="0060649E"/>
    <w:rsid w:val="00614A43"/>
    <w:rsid w:val="006224FF"/>
    <w:rsid w:val="00674F12"/>
    <w:rsid w:val="00683EE6"/>
    <w:rsid w:val="006C75E8"/>
    <w:rsid w:val="006C7A40"/>
    <w:rsid w:val="006F32DE"/>
    <w:rsid w:val="007007DF"/>
    <w:rsid w:val="00704DDD"/>
    <w:rsid w:val="0071089C"/>
    <w:rsid w:val="007268DF"/>
    <w:rsid w:val="00737AAB"/>
    <w:rsid w:val="00745D6E"/>
    <w:rsid w:val="00754220"/>
    <w:rsid w:val="007576B8"/>
    <w:rsid w:val="0079071F"/>
    <w:rsid w:val="007A57D9"/>
    <w:rsid w:val="007A77BB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51EBC"/>
    <w:rsid w:val="00860DCB"/>
    <w:rsid w:val="0086589C"/>
    <w:rsid w:val="00891FBA"/>
    <w:rsid w:val="008A1601"/>
    <w:rsid w:val="008B43A8"/>
    <w:rsid w:val="008D2498"/>
    <w:rsid w:val="008D3EE1"/>
    <w:rsid w:val="008E0C7F"/>
    <w:rsid w:val="008F6FE0"/>
    <w:rsid w:val="0090219B"/>
    <w:rsid w:val="00945558"/>
    <w:rsid w:val="00967204"/>
    <w:rsid w:val="00986712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3321A"/>
    <w:rsid w:val="00A3333C"/>
    <w:rsid w:val="00A51A09"/>
    <w:rsid w:val="00A52051"/>
    <w:rsid w:val="00A61E98"/>
    <w:rsid w:val="00A64916"/>
    <w:rsid w:val="00A73D92"/>
    <w:rsid w:val="00A84CB0"/>
    <w:rsid w:val="00A92155"/>
    <w:rsid w:val="00AC7198"/>
    <w:rsid w:val="00AD0F4E"/>
    <w:rsid w:val="00AE0EC3"/>
    <w:rsid w:val="00AE3FB7"/>
    <w:rsid w:val="00AF09A9"/>
    <w:rsid w:val="00AF3AFE"/>
    <w:rsid w:val="00B11672"/>
    <w:rsid w:val="00B11F89"/>
    <w:rsid w:val="00B122BA"/>
    <w:rsid w:val="00B35B57"/>
    <w:rsid w:val="00B422C0"/>
    <w:rsid w:val="00B44537"/>
    <w:rsid w:val="00B51E97"/>
    <w:rsid w:val="00B657A9"/>
    <w:rsid w:val="00B67E0C"/>
    <w:rsid w:val="00B72BA6"/>
    <w:rsid w:val="00B91943"/>
    <w:rsid w:val="00B94E60"/>
    <w:rsid w:val="00BA1423"/>
    <w:rsid w:val="00BC1B68"/>
    <w:rsid w:val="00BF138E"/>
    <w:rsid w:val="00BF2400"/>
    <w:rsid w:val="00BF5164"/>
    <w:rsid w:val="00BF5A49"/>
    <w:rsid w:val="00BF7AD2"/>
    <w:rsid w:val="00C06FD2"/>
    <w:rsid w:val="00C16742"/>
    <w:rsid w:val="00C70BC8"/>
    <w:rsid w:val="00C82AFA"/>
    <w:rsid w:val="00C85CAA"/>
    <w:rsid w:val="00CA06F5"/>
    <w:rsid w:val="00CB505A"/>
    <w:rsid w:val="00CB764E"/>
    <w:rsid w:val="00CE7445"/>
    <w:rsid w:val="00CF176A"/>
    <w:rsid w:val="00CF7878"/>
    <w:rsid w:val="00D01255"/>
    <w:rsid w:val="00D0792E"/>
    <w:rsid w:val="00D26247"/>
    <w:rsid w:val="00D31EAA"/>
    <w:rsid w:val="00D4436A"/>
    <w:rsid w:val="00D65012"/>
    <w:rsid w:val="00D67E8D"/>
    <w:rsid w:val="00D858E1"/>
    <w:rsid w:val="00DA38AE"/>
    <w:rsid w:val="00DA6B53"/>
    <w:rsid w:val="00DD154B"/>
    <w:rsid w:val="00DD4755"/>
    <w:rsid w:val="00DE5EC3"/>
    <w:rsid w:val="00DF2874"/>
    <w:rsid w:val="00DF7F8F"/>
    <w:rsid w:val="00E46711"/>
    <w:rsid w:val="00E53AFF"/>
    <w:rsid w:val="00E61546"/>
    <w:rsid w:val="00E7517A"/>
    <w:rsid w:val="00E8362C"/>
    <w:rsid w:val="00E83A75"/>
    <w:rsid w:val="00E9765E"/>
    <w:rsid w:val="00EA3A07"/>
    <w:rsid w:val="00EB68E2"/>
    <w:rsid w:val="00EC700A"/>
    <w:rsid w:val="00ED223F"/>
    <w:rsid w:val="00EF5C15"/>
    <w:rsid w:val="00F02AC0"/>
    <w:rsid w:val="00F044DC"/>
    <w:rsid w:val="00F12D2E"/>
    <w:rsid w:val="00F27B67"/>
    <w:rsid w:val="00F32469"/>
    <w:rsid w:val="00F45F6C"/>
    <w:rsid w:val="00F46214"/>
    <w:rsid w:val="00F56E98"/>
    <w:rsid w:val="00F57347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1BDE643-71F4-458E-942A-F757EB06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228</Words>
  <Characters>1305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2022-01-06T10:34:00Z</dcterms:created>
  <dcterms:modified xsi:type="dcterms:W3CDTF">2022-01-06T10:34:00Z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